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8FD9820" w14:textId="77777777" w:rsidR="00C60120" w:rsidRPr="00C60120" w:rsidRDefault="00C60120" w:rsidP="00C60120">
      <w:pPr>
        <w:widowControl/>
        <w:suppressAutoHyphens w:val="0"/>
        <w:spacing w:after="160" w:line="259" w:lineRule="auto"/>
        <w:jc w:val="center"/>
        <w:rPr>
          <w:rFonts w:ascii="RL2" w:eastAsia="Calibri" w:hAnsi="RL2"/>
          <w:b/>
          <w:sz w:val="22"/>
          <w:szCs w:val="22"/>
          <w:lang w:eastAsia="en-US"/>
        </w:rPr>
      </w:pPr>
      <w:r w:rsidRPr="00C60120">
        <w:rPr>
          <w:rFonts w:ascii="RL2" w:eastAsia="Calibri" w:hAnsi="RL2"/>
          <w:b/>
          <w:sz w:val="22"/>
          <w:szCs w:val="22"/>
          <w:lang w:eastAsia="en-US"/>
        </w:rPr>
        <w:t>DAILY TAKINGS REPORT</w:t>
      </w:r>
    </w:p>
    <w:tbl>
      <w:tblPr>
        <w:tblStyle w:val="TableGrid"/>
        <w:tblW w:w="10349" w:type="dxa"/>
        <w:jc w:val="center"/>
        <w:tblLook w:val="04A0" w:firstRow="1" w:lastRow="0" w:firstColumn="1" w:lastColumn="0" w:noHBand="0" w:noVBand="1"/>
      </w:tblPr>
      <w:tblGrid>
        <w:gridCol w:w="1893"/>
        <w:gridCol w:w="1504"/>
        <w:gridCol w:w="1819"/>
        <w:gridCol w:w="1656"/>
        <w:gridCol w:w="1738"/>
        <w:gridCol w:w="192"/>
        <w:gridCol w:w="1547"/>
      </w:tblGrid>
      <w:tr w:rsidR="00C60120" w:rsidRPr="00C60120" w14:paraId="5BA27AB5" w14:textId="77777777" w:rsidTr="00A06543">
        <w:trPr>
          <w:jc w:val="center"/>
        </w:trPr>
        <w:tc>
          <w:tcPr>
            <w:tcW w:w="10349" w:type="dxa"/>
            <w:gridSpan w:val="7"/>
            <w:tcBorders>
              <w:bottom w:val="single" w:sz="4" w:space="0" w:color="auto"/>
            </w:tcBorders>
          </w:tcPr>
          <w:p w14:paraId="23C1C4AA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sz w:val="22"/>
              </w:rPr>
            </w:pPr>
            <w:bookmarkStart w:id="0" w:name="_Hlk63252451"/>
            <w:r w:rsidRPr="00C60120">
              <w:rPr>
                <w:rFonts w:ascii="RL2" w:hAnsi="RL2"/>
                <w:b/>
                <w:bCs/>
                <w:sz w:val="22"/>
              </w:rPr>
              <w:t>Date:</w:t>
            </w:r>
          </w:p>
        </w:tc>
      </w:tr>
      <w:tr w:rsidR="00C60120" w:rsidRPr="00C60120" w14:paraId="5764D3CF" w14:textId="77777777" w:rsidTr="00A06543">
        <w:trPr>
          <w:trHeight w:val="307"/>
          <w:jc w:val="center"/>
        </w:trPr>
        <w:tc>
          <w:tcPr>
            <w:tcW w:w="10349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34A6080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b/>
                <w:bCs/>
                <w:sz w:val="22"/>
              </w:rPr>
              <w:t>Received:</w:t>
            </w:r>
          </w:p>
        </w:tc>
      </w:tr>
      <w:tr w:rsidR="00C60120" w:rsidRPr="00C60120" w14:paraId="17DB7822" w14:textId="77777777" w:rsidTr="00AC5AC3">
        <w:trPr>
          <w:jc w:val="center"/>
        </w:trPr>
        <w:tc>
          <w:tcPr>
            <w:tcW w:w="3397" w:type="dxa"/>
            <w:gridSpan w:val="2"/>
            <w:shd w:val="clear" w:color="auto" w:fill="990033"/>
          </w:tcPr>
          <w:p w14:paraId="521E86B7" w14:textId="77777777" w:rsidR="00C60120" w:rsidRPr="00C60120" w:rsidRDefault="00AC5AC3" w:rsidP="00C60120">
            <w:pPr>
              <w:widowControl/>
              <w:suppressAutoHyphens w:val="0"/>
              <w:jc w:val="center"/>
              <w:rPr>
                <w:rFonts w:ascii="RL2" w:hAnsi="RL2"/>
                <w:b/>
                <w:bCs/>
                <w:sz w:val="22"/>
              </w:rPr>
            </w:pPr>
            <w:r>
              <w:rPr>
                <w:rFonts w:ascii="RL2" w:hAnsi="RL2"/>
                <w:b/>
                <w:bCs/>
                <w:sz w:val="22"/>
              </w:rPr>
              <w:t>CANTEEN</w:t>
            </w:r>
          </w:p>
        </w:tc>
        <w:tc>
          <w:tcPr>
            <w:tcW w:w="3475" w:type="dxa"/>
            <w:gridSpan w:val="2"/>
            <w:shd w:val="clear" w:color="auto" w:fill="990033"/>
          </w:tcPr>
          <w:p w14:paraId="7822F524" w14:textId="77777777" w:rsidR="00C60120" w:rsidRPr="00C60120" w:rsidRDefault="00AC5AC3" w:rsidP="00C60120">
            <w:pPr>
              <w:widowControl/>
              <w:suppressAutoHyphens w:val="0"/>
              <w:jc w:val="center"/>
              <w:rPr>
                <w:rFonts w:ascii="RL2" w:hAnsi="RL2"/>
                <w:b/>
                <w:bCs/>
                <w:sz w:val="22"/>
              </w:rPr>
            </w:pPr>
            <w:r>
              <w:rPr>
                <w:rFonts w:ascii="RL2" w:hAnsi="RL2"/>
                <w:b/>
                <w:bCs/>
                <w:sz w:val="22"/>
              </w:rPr>
              <w:t>BAR</w:t>
            </w:r>
          </w:p>
        </w:tc>
        <w:tc>
          <w:tcPr>
            <w:tcW w:w="3477" w:type="dxa"/>
            <w:gridSpan w:val="3"/>
            <w:shd w:val="clear" w:color="auto" w:fill="990033"/>
          </w:tcPr>
          <w:p w14:paraId="70235E09" w14:textId="77777777" w:rsidR="00C60120" w:rsidRPr="00C60120" w:rsidRDefault="00AC5AC3" w:rsidP="00C60120">
            <w:pPr>
              <w:widowControl/>
              <w:suppressAutoHyphens w:val="0"/>
              <w:jc w:val="center"/>
              <w:rPr>
                <w:rFonts w:ascii="RL2" w:hAnsi="RL2"/>
                <w:b/>
                <w:bCs/>
                <w:sz w:val="22"/>
              </w:rPr>
            </w:pPr>
            <w:r>
              <w:rPr>
                <w:rFonts w:ascii="RL2" w:hAnsi="RL2"/>
                <w:b/>
                <w:bCs/>
                <w:sz w:val="22"/>
              </w:rPr>
              <w:t>OFFICE</w:t>
            </w:r>
          </w:p>
        </w:tc>
      </w:tr>
      <w:tr w:rsidR="00C60120" w:rsidRPr="00C60120" w14:paraId="50B62857" w14:textId="77777777" w:rsidTr="00AC5AC3">
        <w:trPr>
          <w:jc w:val="center"/>
        </w:trPr>
        <w:tc>
          <w:tcPr>
            <w:tcW w:w="1893" w:type="dxa"/>
          </w:tcPr>
          <w:p w14:paraId="599C6360" w14:textId="77777777" w:rsidR="00C60120" w:rsidRPr="00C60120" w:rsidRDefault="00C60120" w:rsidP="00C60120">
            <w:pPr>
              <w:widowControl/>
              <w:suppressAutoHyphens w:val="0"/>
              <w:rPr>
                <w:rFonts w:ascii="RL2" w:hAnsi="RL2"/>
                <w:sz w:val="22"/>
              </w:rPr>
            </w:pPr>
            <w:bookmarkStart w:id="1" w:name="_Hlk28935294"/>
            <w:bookmarkStart w:id="2" w:name="_Hlk29827956"/>
            <w:r w:rsidRPr="00C60120">
              <w:rPr>
                <w:rFonts w:ascii="RL2" w:hAnsi="RL2"/>
                <w:sz w:val="22"/>
              </w:rPr>
              <w:t>Gross Cash</w:t>
            </w:r>
          </w:p>
          <w:p w14:paraId="5F9D4E76" w14:textId="77777777" w:rsidR="00C60120" w:rsidRPr="00C60120" w:rsidRDefault="00C60120" w:rsidP="00C60120">
            <w:pPr>
              <w:widowControl/>
              <w:suppressAutoHyphens w:val="0"/>
              <w:rPr>
                <w:rFonts w:ascii="RL2" w:hAnsi="RL2"/>
                <w:sz w:val="18"/>
                <w:szCs w:val="18"/>
              </w:rPr>
            </w:pPr>
            <w:r w:rsidRPr="00C60120">
              <w:rPr>
                <w:rFonts w:ascii="RL2" w:hAnsi="RL2"/>
                <w:sz w:val="18"/>
                <w:szCs w:val="18"/>
              </w:rPr>
              <w:t xml:space="preserve">(receipt #............) </w:t>
            </w:r>
          </w:p>
        </w:tc>
        <w:tc>
          <w:tcPr>
            <w:tcW w:w="1504" w:type="dxa"/>
          </w:tcPr>
          <w:p w14:paraId="30D7F6FC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819" w:type="dxa"/>
          </w:tcPr>
          <w:p w14:paraId="682AED86" w14:textId="77777777" w:rsidR="00C60120" w:rsidRPr="00C60120" w:rsidRDefault="00C60120" w:rsidP="00C60120">
            <w:pPr>
              <w:widowControl/>
              <w:suppressAutoHyphens w:val="0"/>
              <w:rPr>
                <w:rFonts w:ascii="RL2" w:hAnsi="RL2"/>
                <w:sz w:val="22"/>
              </w:rPr>
            </w:pPr>
            <w:r w:rsidRPr="00C60120">
              <w:rPr>
                <w:rFonts w:ascii="RL2" w:hAnsi="RL2"/>
                <w:sz w:val="22"/>
              </w:rPr>
              <w:t>Gross Cash</w:t>
            </w:r>
          </w:p>
          <w:p w14:paraId="51E70E90" w14:textId="77777777" w:rsidR="00C60120" w:rsidRPr="00C60120" w:rsidRDefault="00C60120" w:rsidP="00C60120">
            <w:pPr>
              <w:widowControl/>
              <w:suppressAutoHyphens w:val="0"/>
              <w:rPr>
                <w:rFonts w:ascii="RL2" w:hAnsi="RL2"/>
                <w:sz w:val="18"/>
                <w:szCs w:val="18"/>
              </w:rPr>
            </w:pPr>
            <w:r w:rsidRPr="00C60120">
              <w:rPr>
                <w:rFonts w:ascii="RL2" w:hAnsi="RL2"/>
                <w:sz w:val="18"/>
                <w:szCs w:val="18"/>
              </w:rPr>
              <w:t xml:space="preserve">(receipt #............) </w:t>
            </w:r>
          </w:p>
        </w:tc>
        <w:tc>
          <w:tcPr>
            <w:tcW w:w="1656" w:type="dxa"/>
          </w:tcPr>
          <w:p w14:paraId="28267ED5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930" w:type="dxa"/>
            <w:gridSpan w:val="2"/>
          </w:tcPr>
          <w:p w14:paraId="67DC8705" w14:textId="77777777" w:rsidR="00C60120" w:rsidRPr="00C60120" w:rsidRDefault="00C60120" w:rsidP="00C60120">
            <w:pPr>
              <w:widowControl/>
              <w:suppressAutoHyphens w:val="0"/>
              <w:rPr>
                <w:rFonts w:ascii="RL2" w:hAnsi="RL2"/>
                <w:sz w:val="22"/>
              </w:rPr>
            </w:pPr>
            <w:r w:rsidRPr="00C60120">
              <w:rPr>
                <w:rFonts w:ascii="RL2" w:hAnsi="RL2"/>
                <w:sz w:val="22"/>
              </w:rPr>
              <w:t>Gross Cash</w:t>
            </w:r>
          </w:p>
          <w:p w14:paraId="1234BC43" w14:textId="77777777" w:rsidR="00C60120" w:rsidRPr="00C60120" w:rsidRDefault="00C60120" w:rsidP="00C60120">
            <w:pPr>
              <w:widowControl/>
              <w:suppressAutoHyphens w:val="0"/>
              <w:rPr>
                <w:rFonts w:ascii="RL2" w:hAnsi="RL2"/>
                <w:sz w:val="18"/>
                <w:szCs w:val="18"/>
              </w:rPr>
            </w:pPr>
            <w:r w:rsidRPr="00C60120">
              <w:rPr>
                <w:rFonts w:ascii="RL2" w:hAnsi="RL2"/>
                <w:sz w:val="18"/>
                <w:szCs w:val="18"/>
              </w:rPr>
              <w:t xml:space="preserve">(receipt #.............) </w:t>
            </w:r>
          </w:p>
        </w:tc>
        <w:tc>
          <w:tcPr>
            <w:tcW w:w="1547" w:type="dxa"/>
          </w:tcPr>
          <w:p w14:paraId="0C2709F8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</w:tr>
      <w:tr w:rsidR="00C60120" w:rsidRPr="00C60120" w14:paraId="7CD11366" w14:textId="77777777" w:rsidTr="00AC5AC3">
        <w:trPr>
          <w:jc w:val="center"/>
        </w:trPr>
        <w:tc>
          <w:tcPr>
            <w:tcW w:w="1893" w:type="dxa"/>
          </w:tcPr>
          <w:p w14:paraId="773662C0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  <w:r w:rsidRPr="00C60120">
              <w:rPr>
                <w:rFonts w:ascii="RL2" w:hAnsi="RL2"/>
                <w:sz w:val="22"/>
              </w:rPr>
              <w:t>Less float</w:t>
            </w:r>
          </w:p>
        </w:tc>
        <w:tc>
          <w:tcPr>
            <w:tcW w:w="1504" w:type="dxa"/>
          </w:tcPr>
          <w:p w14:paraId="7C775516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sz w:val="22"/>
              </w:rPr>
            </w:pPr>
          </w:p>
        </w:tc>
        <w:tc>
          <w:tcPr>
            <w:tcW w:w="1819" w:type="dxa"/>
          </w:tcPr>
          <w:p w14:paraId="09081838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  <w:r w:rsidRPr="00C60120">
              <w:rPr>
                <w:rFonts w:ascii="RL2" w:hAnsi="RL2"/>
                <w:sz w:val="22"/>
              </w:rPr>
              <w:t>Less float</w:t>
            </w:r>
          </w:p>
        </w:tc>
        <w:tc>
          <w:tcPr>
            <w:tcW w:w="1656" w:type="dxa"/>
          </w:tcPr>
          <w:p w14:paraId="1695CD20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sz w:val="22"/>
              </w:rPr>
            </w:pPr>
          </w:p>
        </w:tc>
        <w:tc>
          <w:tcPr>
            <w:tcW w:w="1930" w:type="dxa"/>
            <w:gridSpan w:val="2"/>
          </w:tcPr>
          <w:p w14:paraId="0BEB019F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sz w:val="22"/>
              </w:rPr>
              <w:t>Less float</w:t>
            </w:r>
          </w:p>
        </w:tc>
        <w:tc>
          <w:tcPr>
            <w:tcW w:w="1547" w:type="dxa"/>
          </w:tcPr>
          <w:p w14:paraId="51A9DEB1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sz w:val="22"/>
              </w:rPr>
            </w:pPr>
          </w:p>
        </w:tc>
      </w:tr>
      <w:tr w:rsidR="00C60120" w:rsidRPr="00C60120" w14:paraId="22D87407" w14:textId="77777777" w:rsidTr="00AC5AC3">
        <w:trPr>
          <w:jc w:val="center"/>
        </w:trPr>
        <w:tc>
          <w:tcPr>
            <w:tcW w:w="1893" w:type="dxa"/>
          </w:tcPr>
          <w:p w14:paraId="7BE22DDB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  <w:r w:rsidRPr="00C60120">
              <w:rPr>
                <w:rFonts w:ascii="RL2" w:hAnsi="RL2"/>
                <w:sz w:val="22"/>
              </w:rPr>
              <w:t>Net Cash</w:t>
            </w:r>
          </w:p>
        </w:tc>
        <w:tc>
          <w:tcPr>
            <w:tcW w:w="1504" w:type="dxa"/>
          </w:tcPr>
          <w:p w14:paraId="2F0629DD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  <w:r w:rsidRPr="00C60120">
              <w:rPr>
                <w:rFonts w:ascii="RL2" w:hAnsi="RL2"/>
                <w:b/>
                <w:bCs/>
                <w:color w:val="FF0000"/>
                <w:sz w:val="22"/>
              </w:rPr>
              <w:t>A</w:t>
            </w:r>
          </w:p>
        </w:tc>
        <w:tc>
          <w:tcPr>
            <w:tcW w:w="1819" w:type="dxa"/>
          </w:tcPr>
          <w:p w14:paraId="1A80CE24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  <w:r w:rsidRPr="00C60120">
              <w:rPr>
                <w:rFonts w:ascii="RL2" w:hAnsi="RL2"/>
                <w:sz w:val="22"/>
              </w:rPr>
              <w:t>Net Cash</w:t>
            </w:r>
          </w:p>
        </w:tc>
        <w:tc>
          <w:tcPr>
            <w:tcW w:w="1656" w:type="dxa"/>
          </w:tcPr>
          <w:p w14:paraId="5A710029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  <w:r w:rsidRPr="00C60120">
              <w:rPr>
                <w:rFonts w:ascii="RL2" w:hAnsi="RL2"/>
                <w:b/>
                <w:bCs/>
                <w:color w:val="FF0000"/>
                <w:sz w:val="22"/>
              </w:rPr>
              <w:t>B</w:t>
            </w:r>
          </w:p>
        </w:tc>
        <w:tc>
          <w:tcPr>
            <w:tcW w:w="1930" w:type="dxa"/>
            <w:gridSpan w:val="2"/>
          </w:tcPr>
          <w:p w14:paraId="3C2010DE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  <w:r w:rsidRPr="00C60120">
              <w:rPr>
                <w:rFonts w:ascii="RL2" w:hAnsi="RL2"/>
                <w:sz w:val="22"/>
              </w:rPr>
              <w:t>Net Cash</w:t>
            </w:r>
          </w:p>
        </w:tc>
        <w:tc>
          <w:tcPr>
            <w:tcW w:w="1547" w:type="dxa"/>
          </w:tcPr>
          <w:p w14:paraId="3533E4AC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color w:val="FF0000"/>
                <w:sz w:val="22"/>
              </w:rPr>
            </w:pPr>
            <w:r w:rsidRPr="00C60120">
              <w:rPr>
                <w:rFonts w:ascii="RL2" w:hAnsi="RL2"/>
                <w:b/>
                <w:bCs/>
                <w:color w:val="FF0000"/>
                <w:sz w:val="22"/>
              </w:rPr>
              <w:t>C</w:t>
            </w:r>
          </w:p>
        </w:tc>
      </w:tr>
      <w:tr w:rsidR="00C60120" w:rsidRPr="00C60120" w14:paraId="49D8A186" w14:textId="77777777" w:rsidTr="00AC5AC3">
        <w:trPr>
          <w:jc w:val="center"/>
        </w:trPr>
        <w:tc>
          <w:tcPr>
            <w:tcW w:w="1893" w:type="dxa"/>
          </w:tcPr>
          <w:p w14:paraId="64E7E657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  <w:r w:rsidRPr="00C60120">
              <w:rPr>
                <w:rFonts w:ascii="RL2" w:hAnsi="RL2"/>
                <w:sz w:val="22"/>
              </w:rPr>
              <w:t>EFT</w:t>
            </w:r>
          </w:p>
        </w:tc>
        <w:tc>
          <w:tcPr>
            <w:tcW w:w="1504" w:type="dxa"/>
          </w:tcPr>
          <w:p w14:paraId="2F7C817B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  <w:r w:rsidRPr="00C60120">
              <w:rPr>
                <w:rFonts w:ascii="RL2" w:hAnsi="RL2"/>
                <w:b/>
                <w:bCs/>
                <w:color w:val="FF0000"/>
                <w:sz w:val="22"/>
              </w:rPr>
              <w:t>F</w:t>
            </w:r>
          </w:p>
        </w:tc>
        <w:tc>
          <w:tcPr>
            <w:tcW w:w="1819" w:type="dxa"/>
          </w:tcPr>
          <w:p w14:paraId="56801869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  <w:r w:rsidRPr="00C60120">
              <w:rPr>
                <w:rFonts w:ascii="RL2" w:hAnsi="RL2"/>
                <w:sz w:val="22"/>
              </w:rPr>
              <w:t>EFT</w:t>
            </w:r>
          </w:p>
        </w:tc>
        <w:tc>
          <w:tcPr>
            <w:tcW w:w="1656" w:type="dxa"/>
          </w:tcPr>
          <w:p w14:paraId="0B354DFD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b/>
                <w:bCs/>
                <w:color w:val="FF0000"/>
                <w:sz w:val="22"/>
              </w:rPr>
              <w:t>G</w:t>
            </w:r>
          </w:p>
        </w:tc>
        <w:tc>
          <w:tcPr>
            <w:tcW w:w="1930" w:type="dxa"/>
            <w:gridSpan w:val="2"/>
          </w:tcPr>
          <w:p w14:paraId="16FD8E39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sz w:val="22"/>
              </w:rPr>
              <w:t>EFT</w:t>
            </w:r>
          </w:p>
        </w:tc>
        <w:tc>
          <w:tcPr>
            <w:tcW w:w="1547" w:type="dxa"/>
          </w:tcPr>
          <w:p w14:paraId="1845D3BC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color w:val="FF0000"/>
                <w:sz w:val="22"/>
              </w:rPr>
            </w:pPr>
            <w:r w:rsidRPr="00C60120">
              <w:rPr>
                <w:rFonts w:ascii="RL2" w:hAnsi="RL2"/>
                <w:b/>
                <w:bCs/>
                <w:color w:val="FF0000"/>
                <w:sz w:val="22"/>
              </w:rPr>
              <w:t>H</w:t>
            </w:r>
          </w:p>
        </w:tc>
      </w:tr>
      <w:bookmarkEnd w:id="1"/>
      <w:tr w:rsidR="00C60120" w:rsidRPr="00C60120" w14:paraId="00267B33" w14:textId="77777777" w:rsidTr="00AC5AC3">
        <w:trPr>
          <w:jc w:val="center"/>
        </w:trPr>
        <w:tc>
          <w:tcPr>
            <w:tcW w:w="1893" w:type="dxa"/>
            <w:tcBorders>
              <w:bottom w:val="single" w:sz="4" w:space="0" w:color="auto"/>
            </w:tcBorders>
          </w:tcPr>
          <w:p w14:paraId="16B95D6F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jc w:val="right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b/>
                <w:bCs/>
                <w:sz w:val="22"/>
              </w:rPr>
              <w:t>TOTAL</w:t>
            </w:r>
          </w:p>
        </w:tc>
        <w:tc>
          <w:tcPr>
            <w:tcW w:w="1504" w:type="dxa"/>
            <w:tcBorders>
              <w:bottom w:val="single" w:sz="4" w:space="0" w:color="auto"/>
            </w:tcBorders>
          </w:tcPr>
          <w:p w14:paraId="6042374D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sz w:val="22"/>
              </w:rPr>
            </w:pPr>
          </w:p>
        </w:tc>
        <w:tc>
          <w:tcPr>
            <w:tcW w:w="1819" w:type="dxa"/>
            <w:tcBorders>
              <w:bottom w:val="single" w:sz="4" w:space="0" w:color="auto"/>
            </w:tcBorders>
          </w:tcPr>
          <w:p w14:paraId="675065DA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jc w:val="right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b/>
                <w:bCs/>
                <w:sz w:val="22"/>
              </w:rPr>
              <w:t>TOTAL</w:t>
            </w:r>
          </w:p>
        </w:tc>
        <w:tc>
          <w:tcPr>
            <w:tcW w:w="1656" w:type="dxa"/>
            <w:tcBorders>
              <w:bottom w:val="single" w:sz="4" w:space="0" w:color="auto"/>
            </w:tcBorders>
          </w:tcPr>
          <w:p w14:paraId="12605715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930" w:type="dxa"/>
            <w:gridSpan w:val="2"/>
            <w:tcBorders>
              <w:bottom w:val="single" w:sz="4" w:space="0" w:color="auto"/>
            </w:tcBorders>
          </w:tcPr>
          <w:p w14:paraId="14F96FE9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  <w:r w:rsidRPr="00C60120">
              <w:rPr>
                <w:rFonts w:ascii="RL2" w:hAnsi="RL2"/>
                <w:b/>
                <w:bCs/>
                <w:sz w:val="22"/>
              </w:rPr>
              <w:t>TOTAL</w:t>
            </w:r>
          </w:p>
        </w:tc>
        <w:tc>
          <w:tcPr>
            <w:tcW w:w="1547" w:type="dxa"/>
            <w:tcBorders>
              <w:bottom w:val="single" w:sz="4" w:space="0" w:color="auto"/>
            </w:tcBorders>
          </w:tcPr>
          <w:p w14:paraId="404708B9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</w:tr>
      <w:bookmarkEnd w:id="2"/>
      <w:tr w:rsidR="00C60120" w:rsidRPr="00C60120" w14:paraId="4363D914" w14:textId="77777777" w:rsidTr="00AC5AC3">
        <w:trPr>
          <w:jc w:val="center"/>
        </w:trPr>
        <w:tc>
          <w:tcPr>
            <w:tcW w:w="10349" w:type="dxa"/>
            <w:gridSpan w:val="7"/>
            <w:shd w:val="clear" w:color="auto" w:fill="990033"/>
          </w:tcPr>
          <w:p w14:paraId="5F510CC5" w14:textId="77777777" w:rsidR="00C60120" w:rsidRPr="00C60120" w:rsidRDefault="00AC5AC3" w:rsidP="00C60120">
            <w:pPr>
              <w:widowControl/>
              <w:suppressAutoHyphens w:val="0"/>
              <w:jc w:val="center"/>
              <w:rPr>
                <w:rFonts w:ascii="RL2" w:hAnsi="RL2"/>
                <w:b/>
                <w:bCs/>
                <w:sz w:val="22"/>
              </w:rPr>
            </w:pPr>
            <w:r>
              <w:rPr>
                <w:rFonts w:ascii="RL2" w:hAnsi="RL2"/>
                <w:b/>
                <w:bCs/>
                <w:sz w:val="22"/>
              </w:rPr>
              <w:t>OTHER</w:t>
            </w:r>
          </w:p>
        </w:tc>
      </w:tr>
      <w:tr w:rsidR="00AC5AC3" w:rsidRPr="00C60120" w14:paraId="3DD1DA16" w14:textId="77777777" w:rsidTr="00FD086A">
        <w:trPr>
          <w:jc w:val="center"/>
        </w:trPr>
        <w:tc>
          <w:tcPr>
            <w:tcW w:w="5216" w:type="dxa"/>
            <w:gridSpan w:val="3"/>
          </w:tcPr>
          <w:p w14:paraId="688BB1A0" w14:textId="77777777" w:rsidR="00AC5AC3" w:rsidRPr="00C60120" w:rsidRDefault="00AC5AC3" w:rsidP="00C60120">
            <w:pPr>
              <w:widowControl/>
              <w:suppressAutoHyphens w:val="0"/>
              <w:jc w:val="center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b/>
                <w:bCs/>
                <w:sz w:val="22"/>
              </w:rPr>
              <w:t>Details</w:t>
            </w:r>
          </w:p>
        </w:tc>
        <w:tc>
          <w:tcPr>
            <w:tcW w:w="1656" w:type="dxa"/>
          </w:tcPr>
          <w:p w14:paraId="522A2D67" w14:textId="77777777" w:rsidR="00AC5AC3" w:rsidRPr="00C60120" w:rsidRDefault="00AC5AC3" w:rsidP="00C60120">
            <w:pPr>
              <w:widowControl/>
              <w:suppressAutoHyphens w:val="0"/>
              <w:jc w:val="center"/>
              <w:rPr>
                <w:rFonts w:ascii="RL2" w:hAnsi="RL2"/>
                <w:b/>
                <w:bCs/>
                <w:sz w:val="22"/>
              </w:rPr>
            </w:pPr>
            <w:r>
              <w:rPr>
                <w:rFonts w:ascii="RL2" w:hAnsi="RL2"/>
                <w:b/>
                <w:bCs/>
                <w:sz w:val="22"/>
              </w:rPr>
              <w:t>Receipt #</w:t>
            </w:r>
          </w:p>
        </w:tc>
        <w:tc>
          <w:tcPr>
            <w:tcW w:w="1738" w:type="dxa"/>
          </w:tcPr>
          <w:p w14:paraId="371C9FEF" w14:textId="77777777" w:rsidR="00AC5AC3" w:rsidRPr="00C60120" w:rsidRDefault="00AC5AC3" w:rsidP="00C60120">
            <w:pPr>
              <w:widowControl/>
              <w:suppressAutoHyphens w:val="0"/>
              <w:jc w:val="center"/>
              <w:rPr>
                <w:rFonts w:ascii="RL2" w:hAnsi="RL2"/>
                <w:b/>
                <w:bCs/>
                <w:sz w:val="22"/>
              </w:rPr>
            </w:pPr>
            <w:r>
              <w:rPr>
                <w:rFonts w:ascii="RL2" w:hAnsi="RL2"/>
                <w:b/>
                <w:bCs/>
                <w:sz w:val="22"/>
              </w:rPr>
              <w:t>Cash</w:t>
            </w:r>
          </w:p>
        </w:tc>
        <w:tc>
          <w:tcPr>
            <w:tcW w:w="1739" w:type="dxa"/>
            <w:gridSpan w:val="2"/>
          </w:tcPr>
          <w:p w14:paraId="603073A8" w14:textId="77777777" w:rsidR="00AC5AC3" w:rsidRPr="00C60120" w:rsidRDefault="00AC5AC3" w:rsidP="00C60120">
            <w:pPr>
              <w:widowControl/>
              <w:suppressAutoHyphens w:val="0"/>
              <w:jc w:val="center"/>
              <w:rPr>
                <w:rFonts w:ascii="RL2" w:hAnsi="RL2"/>
                <w:b/>
                <w:bCs/>
                <w:sz w:val="22"/>
              </w:rPr>
            </w:pPr>
            <w:r>
              <w:rPr>
                <w:rFonts w:ascii="RL2" w:hAnsi="RL2"/>
                <w:b/>
                <w:bCs/>
                <w:sz w:val="22"/>
              </w:rPr>
              <w:t>EFT</w:t>
            </w:r>
          </w:p>
        </w:tc>
      </w:tr>
      <w:tr w:rsidR="00AC5AC3" w:rsidRPr="00C60120" w14:paraId="5178CA13" w14:textId="77777777" w:rsidTr="004762F1">
        <w:trPr>
          <w:jc w:val="center"/>
        </w:trPr>
        <w:tc>
          <w:tcPr>
            <w:tcW w:w="5216" w:type="dxa"/>
            <w:gridSpan w:val="3"/>
          </w:tcPr>
          <w:p w14:paraId="36A8409B" w14:textId="77777777" w:rsidR="00AC5AC3" w:rsidRPr="00C60120" w:rsidRDefault="00AC5AC3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656" w:type="dxa"/>
          </w:tcPr>
          <w:p w14:paraId="6FC34024" w14:textId="77777777" w:rsidR="00AC5AC3" w:rsidRPr="00C60120" w:rsidRDefault="00AC5AC3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8" w:type="dxa"/>
          </w:tcPr>
          <w:p w14:paraId="30808A02" w14:textId="77777777" w:rsidR="00AC5AC3" w:rsidRPr="00C60120" w:rsidRDefault="00AC5AC3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9" w:type="dxa"/>
            <w:gridSpan w:val="2"/>
          </w:tcPr>
          <w:p w14:paraId="4E3B3BFA" w14:textId="77777777" w:rsidR="00AC5AC3" w:rsidRPr="00C60120" w:rsidRDefault="00AC5AC3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</w:tr>
      <w:tr w:rsidR="000F5F41" w:rsidRPr="00C60120" w14:paraId="7449D49B" w14:textId="77777777" w:rsidTr="004762F1">
        <w:trPr>
          <w:jc w:val="center"/>
        </w:trPr>
        <w:tc>
          <w:tcPr>
            <w:tcW w:w="5216" w:type="dxa"/>
            <w:gridSpan w:val="3"/>
          </w:tcPr>
          <w:p w14:paraId="21ED1618" w14:textId="77777777" w:rsidR="000F5F41" w:rsidRPr="00C60120" w:rsidRDefault="000F5F41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656" w:type="dxa"/>
          </w:tcPr>
          <w:p w14:paraId="1F754C5F" w14:textId="77777777" w:rsidR="000F5F41" w:rsidRPr="00C60120" w:rsidRDefault="000F5F41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8" w:type="dxa"/>
          </w:tcPr>
          <w:p w14:paraId="71FF8E15" w14:textId="77777777" w:rsidR="000F5F41" w:rsidRPr="00C60120" w:rsidRDefault="000F5F41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9" w:type="dxa"/>
            <w:gridSpan w:val="2"/>
          </w:tcPr>
          <w:p w14:paraId="73FAB6F5" w14:textId="77777777" w:rsidR="000F5F41" w:rsidRPr="00C60120" w:rsidRDefault="000F5F41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</w:tr>
      <w:tr w:rsidR="000F5F41" w:rsidRPr="00C60120" w14:paraId="640A5364" w14:textId="77777777" w:rsidTr="004762F1">
        <w:trPr>
          <w:jc w:val="center"/>
        </w:trPr>
        <w:tc>
          <w:tcPr>
            <w:tcW w:w="5216" w:type="dxa"/>
            <w:gridSpan w:val="3"/>
          </w:tcPr>
          <w:p w14:paraId="4F6E2509" w14:textId="77777777" w:rsidR="000F5F41" w:rsidRPr="00C60120" w:rsidRDefault="000F5F41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656" w:type="dxa"/>
          </w:tcPr>
          <w:p w14:paraId="4F8FA54F" w14:textId="77777777" w:rsidR="000F5F41" w:rsidRPr="00C60120" w:rsidRDefault="000F5F41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8" w:type="dxa"/>
          </w:tcPr>
          <w:p w14:paraId="54C595C6" w14:textId="77777777" w:rsidR="000F5F41" w:rsidRPr="00C60120" w:rsidRDefault="000F5F41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9" w:type="dxa"/>
            <w:gridSpan w:val="2"/>
          </w:tcPr>
          <w:p w14:paraId="3B0FB11C" w14:textId="77777777" w:rsidR="000F5F41" w:rsidRPr="00C60120" w:rsidRDefault="000F5F41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</w:tr>
      <w:tr w:rsidR="00AC5AC3" w:rsidRPr="00C60120" w14:paraId="7DEFCA94" w14:textId="77777777" w:rsidTr="004762F1">
        <w:trPr>
          <w:jc w:val="center"/>
        </w:trPr>
        <w:tc>
          <w:tcPr>
            <w:tcW w:w="5216" w:type="dxa"/>
            <w:gridSpan w:val="3"/>
          </w:tcPr>
          <w:p w14:paraId="7B2E0375" w14:textId="77777777" w:rsidR="00AC5AC3" w:rsidRPr="00C60120" w:rsidRDefault="00AC5AC3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656" w:type="dxa"/>
          </w:tcPr>
          <w:p w14:paraId="2F47A16E" w14:textId="77777777" w:rsidR="00AC5AC3" w:rsidRPr="00C60120" w:rsidRDefault="00AC5AC3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8" w:type="dxa"/>
          </w:tcPr>
          <w:p w14:paraId="6A08D199" w14:textId="77777777" w:rsidR="00AC5AC3" w:rsidRPr="00C60120" w:rsidRDefault="00AC5AC3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9" w:type="dxa"/>
            <w:gridSpan w:val="2"/>
          </w:tcPr>
          <w:p w14:paraId="6F5DD636" w14:textId="77777777" w:rsidR="00AC5AC3" w:rsidRPr="00C60120" w:rsidRDefault="00AC5AC3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</w:tr>
      <w:tr w:rsidR="00AC5AC3" w:rsidRPr="00C60120" w14:paraId="486F7DEA" w14:textId="77777777" w:rsidTr="004762F1">
        <w:trPr>
          <w:jc w:val="center"/>
        </w:trPr>
        <w:tc>
          <w:tcPr>
            <w:tcW w:w="5216" w:type="dxa"/>
            <w:gridSpan w:val="3"/>
          </w:tcPr>
          <w:p w14:paraId="733B7E6F" w14:textId="77777777" w:rsidR="00AC5AC3" w:rsidRPr="00C60120" w:rsidRDefault="00AC5AC3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656" w:type="dxa"/>
          </w:tcPr>
          <w:p w14:paraId="4C6E4D1A" w14:textId="77777777" w:rsidR="00AC5AC3" w:rsidRPr="00C60120" w:rsidRDefault="00AC5AC3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8" w:type="dxa"/>
          </w:tcPr>
          <w:p w14:paraId="3E90C420" w14:textId="77777777" w:rsidR="00AC5AC3" w:rsidRPr="00C60120" w:rsidRDefault="00AC5AC3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9" w:type="dxa"/>
            <w:gridSpan w:val="2"/>
          </w:tcPr>
          <w:p w14:paraId="52C0C5C2" w14:textId="77777777" w:rsidR="00AC5AC3" w:rsidRPr="00C60120" w:rsidRDefault="00AC5AC3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</w:tr>
      <w:tr w:rsidR="00AC5AC3" w:rsidRPr="00C60120" w14:paraId="3C20F623" w14:textId="77777777" w:rsidTr="00C11E05">
        <w:trPr>
          <w:jc w:val="center"/>
        </w:trPr>
        <w:tc>
          <w:tcPr>
            <w:tcW w:w="5216" w:type="dxa"/>
            <w:gridSpan w:val="3"/>
          </w:tcPr>
          <w:p w14:paraId="783E5D0F" w14:textId="77777777" w:rsidR="00AC5AC3" w:rsidRPr="00C60120" w:rsidRDefault="00AC5AC3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  <w:bookmarkStart w:id="3" w:name="_Hlk28936491"/>
          </w:p>
        </w:tc>
        <w:tc>
          <w:tcPr>
            <w:tcW w:w="1656" w:type="dxa"/>
          </w:tcPr>
          <w:p w14:paraId="0B850D9A" w14:textId="77777777" w:rsidR="00AC5AC3" w:rsidRPr="00C60120" w:rsidRDefault="00AC5AC3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8" w:type="dxa"/>
          </w:tcPr>
          <w:p w14:paraId="0A6777E2" w14:textId="77777777" w:rsidR="00AC5AC3" w:rsidRPr="00C60120" w:rsidRDefault="00AC5AC3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9" w:type="dxa"/>
            <w:gridSpan w:val="2"/>
          </w:tcPr>
          <w:p w14:paraId="3E6ECFA6" w14:textId="77777777" w:rsidR="00AC5AC3" w:rsidRPr="00C60120" w:rsidRDefault="00AC5AC3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</w:tr>
      <w:tr w:rsidR="00AC5AC3" w:rsidRPr="00C60120" w14:paraId="3A14091B" w14:textId="77777777" w:rsidTr="00164762">
        <w:trPr>
          <w:jc w:val="center"/>
        </w:trPr>
        <w:tc>
          <w:tcPr>
            <w:tcW w:w="5216" w:type="dxa"/>
            <w:gridSpan w:val="3"/>
          </w:tcPr>
          <w:p w14:paraId="578F6698" w14:textId="77777777" w:rsidR="00AC5AC3" w:rsidRPr="00C60120" w:rsidRDefault="00AC5AC3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656" w:type="dxa"/>
          </w:tcPr>
          <w:p w14:paraId="335FB2CE" w14:textId="77777777" w:rsidR="00AC5AC3" w:rsidRPr="00C60120" w:rsidRDefault="00AC5AC3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8" w:type="dxa"/>
          </w:tcPr>
          <w:p w14:paraId="795B5DA7" w14:textId="77777777" w:rsidR="00AC5AC3" w:rsidRPr="00C60120" w:rsidRDefault="00AC5AC3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9" w:type="dxa"/>
            <w:gridSpan w:val="2"/>
          </w:tcPr>
          <w:p w14:paraId="4124C12F" w14:textId="77777777" w:rsidR="00AC5AC3" w:rsidRPr="00C60120" w:rsidRDefault="00AC5AC3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</w:tr>
      <w:tr w:rsidR="00C60120" w:rsidRPr="00C60120" w14:paraId="30AEA9A8" w14:textId="77777777" w:rsidTr="00AC5AC3">
        <w:trPr>
          <w:jc w:val="center"/>
        </w:trPr>
        <w:tc>
          <w:tcPr>
            <w:tcW w:w="5216" w:type="dxa"/>
            <w:gridSpan w:val="3"/>
            <w:tcBorders>
              <w:bottom w:val="single" w:sz="4" w:space="0" w:color="auto"/>
            </w:tcBorders>
          </w:tcPr>
          <w:p w14:paraId="2DAE3344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jc w:val="right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b/>
                <w:bCs/>
                <w:sz w:val="22"/>
              </w:rPr>
              <w:t>TOTAL</w:t>
            </w:r>
          </w:p>
        </w:tc>
        <w:tc>
          <w:tcPr>
            <w:tcW w:w="1656" w:type="dxa"/>
            <w:tcBorders>
              <w:bottom w:val="single" w:sz="4" w:space="0" w:color="auto"/>
            </w:tcBorders>
          </w:tcPr>
          <w:p w14:paraId="0EF1851B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b/>
                <w:bCs/>
                <w:color w:val="FF0000"/>
                <w:sz w:val="22"/>
              </w:rPr>
              <w:t>D</w:t>
            </w:r>
          </w:p>
        </w:tc>
        <w:tc>
          <w:tcPr>
            <w:tcW w:w="1738" w:type="dxa"/>
            <w:tcBorders>
              <w:bottom w:val="single" w:sz="4" w:space="0" w:color="auto"/>
            </w:tcBorders>
          </w:tcPr>
          <w:p w14:paraId="628C28A2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b/>
                <w:bCs/>
                <w:color w:val="FF0000"/>
                <w:sz w:val="22"/>
              </w:rPr>
              <w:t>I</w:t>
            </w:r>
          </w:p>
        </w:tc>
        <w:tc>
          <w:tcPr>
            <w:tcW w:w="1739" w:type="dxa"/>
            <w:gridSpan w:val="2"/>
            <w:tcBorders>
              <w:bottom w:val="single" w:sz="4" w:space="0" w:color="auto"/>
            </w:tcBorders>
          </w:tcPr>
          <w:p w14:paraId="35FFC829" w14:textId="77777777" w:rsidR="00C60120" w:rsidRPr="00C60120" w:rsidRDefault="00C60120" w:rsidP="00C6012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sz w:val="22"/>
              </w:rPr>
            </w:pPr>
          </w:p>
        </w:tc>
      </w:tr>
      <w:bookmarkEnd w:id="0"/>
      <w:bookmarkEnd w:id="3"/>
    </w:tbl>
    <w:p w14:paraId="37AF66ED" w14:textId="77777777" w:rsidR="00C60120" w:rsidRDefault="00C60120" w:rsidP="00C60120">
      <w:pPr>
        <w:widowControl/>
        <w:suppressAutoHyphens w:val="0"/>
        <w:spacing w:after="160" w:line="259" w:lineRule="auto"/>
        <w:rPr>
          <w:rFonts w:ascii="RL2" w:eastAsia="Calibri" w:hAnsi="RL2"/>
          <w:sz w:val="22"/>
          <w:szCs w:val="22"/>
          <w:lang w:eastAsia="en-US"/>
        </w:rPr>
      </w:pPr>
    </w:p>
    <w:p w14:paraId="5F0C6438" w14:textId="77777777" w:rsidR="00AC5AC3" w:rsidRDefault="00AC5AC3" w:rsidP="00C60120">
      <w:pPr>
        <w:widowControl/>
        <w:suppressAutoHyphens w:val="0"/>
        <w:spacing w:after="160" w:line="259" w:lineRule="auto"/>
        <w:rPr>
          <w:rFonts w:ascii="RL2" w:eastAsia="Calibri" w:hAnsi="RL2"/>
          <w:sz w:val="22"/>
          <w:szCs w:val="22"/>
          <w:lang w:eastAsia="en-US"/>
        </w:rPr>
      </w:pPr>
    </w:p>
    <w:tbl>
      <w:tblPr>
        <w:tblStyle w:val="TableGrid"/>
        <w:tblW w:w="10349" w:type="dxa"/>
        <w:jc w:val="center"/>
        <w:tblLook w:val="04A0" w:firstRow="1" w:lastRow="0" w:firstColumn="1" w:lastColumn="0" w:noHBand="0" w:noVBand="1"/>
      </w:tblPr>
      <w:tblGrid>
        <w:gridCol w:w="3397"/>
        <w:gridCol w:w="3475"/>
        <w:gridCol w:w="1738"/>
        <w:gridCol w:w="1739"/>
      </w:tblGrid>
      <w:tr w:rsidR="00AC5AC3" w:rsidRPr="00C60120" w14:paraId="7C00E192" w14:textId="77777777" w:rsidTr="00DB55E0">
        <w:trPr>
          <w:jc w:val="center"/>
        </w:trPr>
        <w:tc>
          <w:tcPr>
            <w:tcW w:w="10349" w:type="dxa"/>
            <w:gridSpan w:val="4"/>
            <w:shd w:val="clear" w:color="auto" w:fill="990033"/>
          </w:tcPr>
          <w:p w14:paraId="796D952D" w14:textId="77777777" w:rsidR="00AC5AC3" w:rsidRPr="00C60120" w:rsidRDefault="00AC5AC3" w:rsidP="00A06543">
            <w:pPr>
              <w:widowControl/>
              <w:suppressAutoHyphens w:val="0"/>
              <w:spacing w:beforeLines="60" w:before="144" w:afterLines="60" w:after="144"/>
              <w:jc w:val="center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b/>
                <w:bCs/>
                <w:sz w:val="22"/>
              </w:rPr>
              <w:t>P</w:t>
            </w:r>
            <w:r w:rsidR="00A06543">
              <w:rPr>
                <w:rFonts w:ascii="RL2" w:hAnsi="RL2"/>
                <w:b/>
                <w:bCs/>
                <w:sz w:val="22"/>
              </w:rPr>
              <w:t>AID</w:t>
            </w:r>
            <w:r w:rsidRPr="00C60120">
              <w:rPr>
                <w:rFonts w:ascii="RL2" w:hAnsi="RL2"/>
                <w:b/>
                <w:bCs/>
                <w:sz w:val="22"/>
              </w:rPr>
              <w:t xml:space="preserve"> </w:t>
            </w:r>
            <w:r w:rsidRPr="00C60120">
              <w:rPr>
                <w:rFonts w:ascii="RL2" w:hAnsi="RL2"/>
                <w:b/>
                <w:bCs/>
                <w:i/>
                <w:sz w:val="18"/>
                <w:szCs w:val="18"/>
              </w:rPr>
              <w:t>(attach completed Cash Payment/Expense Reimbursement Form)</w:t>
            </w:r>
          </w:p>
        </w:tc>
      </w:tr>
      <w:tr w:rsidR="000F5F41" w:rsidRPr="00C60120" w14:paraId="4EF24D12" w14:textId="77777777" w:rsidTr="00D5426F">
        <w:trPr>
          <w:jc w:val="center"/>
        </w:trPr>
        <w:tc>
          <w:tcPr>
            <w:tcW w:w="6872" w:type="dxa"/>
            <w:gridSpan w:val="2"/>
          </w:tcPr>
          <w:p w14:paraId="48DA928D" w14:textId="77777777" w:rsidR="000F5F41" w:rsidRPr="00C60120" w:rsidRDefault="000F5F41" w:rsidP="00DB55E0">
            <w:pPr>
              <w:widowControl/>
              <w:suppressAutoHyphens w:val="0"/>
              <w:jc w:val="center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b/>
                <w:bCs/>
                <w:sz w:val="22"/>
              </w:rPr>
              <w:t>Details</w:t>
            </w:r>
          </w:p>
        </w:tc>
        <w:tc>
          <w:tcPr>
            <w:tcW w:w="1738" w:type="dxa"/>
          </w:tcPr>
          <w:p w14:paraId="04351673" w14:textId="77777777" w:rsidR="000F5F41" w:rsidRPr="00C60120" w:rsidRDefault="000F5F41" w:rsidP="00DB55E0">
            <w:pPr>
              <w:widowControl/>
              <w:suppressAutoHyphens w:val="0"/>
              <w:jc w:val="center"/>
              <w:rPr>
                <w:rFonts w:ascii="RL2" w:hAnsi="RL2"/>
                <w:b/>
                <w:bCs/>
                <w:sz w:val="22"/>
              </w:rPr>
            </w:pPr>
            <w:r>
              <w:rPr>
                <w:rFonts w:ascii="RL2" w:hAnsi="RL2"/>
                <w:b/>
                <w:bCs/>
                <w:sz w:val="22"/>
              </w:rPr>
              <w:t>Cash</w:t>
            </w:r>
          </w:p>
        </w:tc>
        <w:tc>
          <w:tcPr>
            <w:tcW w:w="1739" w:type="dxa"/>
          </w:tcPr>
          <w:p w14:paraId="03AAEA7C" w14:textId="77777777" w:rsidR="000F5F41" w:rsidRPr="00C60120" w:rsidRDefault="000F5F41" w:rsidP="00DB55E0">
            <w:pPr>
              <w:widowControl/>
              <w:suppressAutoHyphens w:val="0"/>
              <w:jc w:val="center"/>
              <w:rPr>
                <w:rFonts w:ascii="RL2" w:hAnsi="RL2"/>
                <w:b/>
                <w:bCs/>
                <w:sz w:val="22"/>
              </w:rPr>
            </w:pPr>
            <w:r>
              <w:rPr>
                <w:rFonts w:ascii="RL2" w:hAnsi="RL2"/>
                <w:b/>
                <w:bCs/>
                <w:sz w:val="22"/>
              </w:rPr>
              <w:t>EFT</w:t>
            </w:r>
          </w:p>
        </w:tc>
      </w:tr>
      <w:tr w:rsidR="000F5F41" w:rsidRPr="00C60120" w14:paraId="153BAAA5" w14:textId="77777777" w:rsidTr="00FA3612">
        <w:trPr>
          <w:jc w:val="center"/>
        </w:trPr>
        <w:tc>
          <w:tcPr>
            <w:tcW w:w="6872" w:type="dxa"/>
            <w:gridSpan w:val="2"/>
          </w:tcPr>
          <w:p w14:paraId="408383F4" w14:textId="77777777" w:rsidR="000F5F41" w:rsidRPr="00C60120" w:rsidRDefault="000F5F41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8" w:type="dxa"/>
          </w:tcPr>
          <w:p w14:paraId="106A0E5F" w14:textId="77777777" w:rsidR="000F5F41" w:rsidRPr="00C60120" w:rsidRDefault="000F5F41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9" w:type="dxa"/>
          </w:tcPr>
          <w:p w14:paraId="4FB6071C" w14:textId="77777777" w:rsidR="000F5F41" w:rsidRPr="00C60120" w:rsidRDefault="000F5F41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</w:tr>
      <w:tr w:rsidR="000F5F41" w:rsidRPr="00C60120" w14:paraId="623937D2" w14:textId="77777777" w:rsidTr="00001AFB">
        <w:trPr>
          <w:jc w:val="center"/>
        </w:trPr>
        <w:tc>
          <w:tcPr>
            <w:tcW w:w="6872" w:type="dxa"/>
            <w:gridSpan w:val="2"/>
          </w:tcPr>
          <w:p w14:paraId="2D0E3DE1" w14:textId="77777777" w:rsidR="000F5F41" w:rsidRPr="00C60120" w:rsidRDefault="000F5F41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8" w:type="dxa"/>
          </w:tcPr>
          <w:p w14:paraId="1668B496" w14:textId="77777777" w:rsidR="000F5F41" w:rsidRPr="00C60120" w:rsidRDefault="000F5F41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9" w:type="dxa"/>
          </w:tcPr>
          <w:p w14:paraId="49E49BC9" w14:textId="77777777" w:rsidR="000F5F41" w:rsidRPr="00C60120" w:rsidRDefault="000F5F41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</w:tr>
      <w:tr w:rsidR="00A06543" w:rsidRPr="00C60120" w14:paraId="5C0D747E" w14:textId="77777777" w:rsidTr="00524AAC">
        <w:trPr>
          <w:jc w:val="center"/>
        </w:trPr>
        <w:tc>
          <w:tcPr>
            <w:tcW w:w="6872" w:type="dxa"/>
            <w:gridSpan w:val="2"/>
          </w:tcPr>
          <w:p w14:paraId="481F7045" w14:textId="77777777" w:rsidR="00A06543" w:rsidRPr="00C60120" w:rsidRDefault="00A06543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8" w:type="dxa"/>
          </w:tcPr>
          <w:p w14:paraId="7922E001" w14:textId="77777777" w:rsidR="00A06543" w:rsidRPr="00C60120" w:rsidRDefault="00A06543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9" w:type="dxa"/>
          </w:tcPr>
          <w:p w14:paraId="49F87781" w14:textId="77777777" w:rsidR="00A06543" w:rsidRPr="00C60120" w:rsidRDefault="00A06543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</w:tr>
      <w:tr w:rsidR="00A06543" w:rsidRPr="00C60120" w14:paraId="57C82BC9" w14:textId="77777777" w:rsidTr="00524AAC">
        <w:trPr>
          <w:jc w:val="center"/>
        </w:trPr>
        <w:tc>
          <w:tcPr>
            <w:tcW w:w="6872" w:type="dxa"/>
            <w:gridSpan w:val="2"/>
          </w:tcPr>
          <w:p w14:paraId="0B3ADD71" w14:textId="77777777" w:rsidR="00A06543" w:rsidRPr="00C60120" w:rsidRDefault="00A06543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8" w:type="dxa"/>
          </w:tcPr>
          <w:p w14:paraId="6C4DFF74" w14:textId="77777777" w:rsidR="00A06543" w:rsidRPr="00C60120" w:rsidRDefault="00A06543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9" w:type="dxa"/>
          </w:tcPr>
          <w:p w14:paraId="074E0951" w14:textId="77777777" w:rsidR="00A06543" w:rsidRPr="00C60120" w:rsidRDefault="00A06543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</w:tr>
      <w:tr w:rsidR="00A06543" w:rsidRPr="00C60120" w14:paraId="637F6183" w14:textId="77777777" w:rsidTr="00D61272">
        <w:trPr>
          <w:jc w:val="center"/>
        </w:trPr>
        <w:tc>
          <w:tcPr>
            <w:tcW w:w="6872" w:type="dxa"/>
            <w:gridSpan w:val="2"/>
          </w:tcPr>
          <w:p w14:paraId="3544A32C" w14:textId="77777777" w:rsidR="00A06543" w:rsidRPr="00C60120" w:rsidRDefault="00A06543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8" w:type="dxa"/>
          </w:tcPr>
          <w:p w14:paraId="2534B111" w14:textId="77777777" w:rsidR="00A06543" w:rsidRPr="00C60120" w:rsidRDefault="00A06543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9" w:type="dxa"/>
          </w:tcPr>
          <w:p w14:paraId="7179AA18" w14:textId="77777777" w:rsidR="00A06543" w:rsidRPr="00C60120" w:rsidRDefault="00A06543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</w:tr>
      <w:tr w:rsidR="00A06543" w:rsidRPr="00C60120" w14:paraId="56F8D60B" w14:textId="77777777" w:rsidTr="00222444">
        <w:trPr>
          <w:jc w:val="center"/>
        </w:trPr>
        <w:tc>
          <w:tcPr>
            <w:tcW w:w="6872" w:type="dxa"/>
            <w:gridSpan w:val="2"/>
          </w:tcPr>
          <w:p w14:paraId="28CCD61A" w14:textId="77777777" w:rsidR="00A06543" w:rsidRPr="00C60120" w:rsidRDefault="00A06543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8" w:type="dxa"/>
          </w:tcPr>
          <w:p w14:paraId="553E726B" w14:textId="77777777" w:rsidR="00A06543" w:rsidRPr="00C60120" w:rsidRDefault="00A06543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  <w:tc>
          <w:tcPr>
            <w:tcW w:w="1739" w:type="dxa"/>
          </w:tcPr>
          <w:p w14:paraId="57B85DF1" w14:textId="77777777" w:rsidR="00A06543" w:rsidRPr="00C60120" w:rsidRDefault="00A06543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</w:p>
        </w:tc>
      </w:tr>
      <w:tr w:rsidR="00A06543" w:rsidRPr="00C60120" w14:paraId="50E4BDFA" w14:textId="77777777" w:rsidTr="00A06543">
        <w:trPr>
          <w:jc w:val="center"/>
        </w:trPr>
        <w:tc>
          <w:tcPr>
            <w:tcW w:w="6872" w:type="dxa"/>
            <w:gridSpan w:val="2"/>
            <w:tcBorders>
              <w:bottom w:val="single" w:sz="4" w:space="0" w:color="auto"/>
            </w:tcBorders>
          </w:tcPr>
          <w:p w14:paraId="233848A0" w14:textId="77777777" w:rsidR="00A06543" w:rsidRPr="00C60120" w:rsidRDefault="00A06543" w:rsidP="000F5F41">
            <w:pPr>
              <w:widowControl/>
              <w:suppressAutoHyphens w:val="0"/>
              <w:spacing w:beforeLines="60" w:before="144" w:afterLines="60" w:after="144"/>
              <w:jc w:val="right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b/>
                <w:bCs/>
                <w:sz w:val="22"/>
              </w:rPr>
              <w:t>TOTAL</w:t>
            </w:r>
          </w:p>
        </w:tc>
        <w:tc>
          <w:tcPr>
            <w:tcW w:w="1738" w:type="dxa"/>
            <w:tcBorders>
              <w:bottom w:val="single" w:sz="4" w:space="0" w:color="auto"/>
            </w:tcBorders>
          </w:tcPr>
          <w:p w14:paraId="4146F9CB" w14:textId="77777777" w:rsidR="00A06543" w:rsidRPr="00C60120" w:rsidRDefault="00A06543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b/>
                <w:bCs/>
                <w:color w:val="FF0000"/>
                <w:sz w:val="22"/>
              </w:rPr>
              <w:t>E</w:t>
            </w:r>
          </w:p>
        </w:tc>
        <w:tc>
          <w:tcPr>
            <w:tcW w:w="1739" w:type="dxa"/>
            <w:tcBorders>
              <w:bottom w:val="single" w:sz="4" w:space="0" w:color="auto"/>
            </w:tcBorders>
          </w:tcPr>
          <w:p w14:paraId="5AE9A827" w14:textId="77777777" w:rsidR="00A06543" w:rsidRPr="00C60120" w:rsidRDefault="00A06543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b/>
                <w:bCs/>
                <w:color w:val="FF0000"/>
                <w:sz w:val="22"/>
              </w:rPr>
              <w:t>J</w:t>
            </w:r>
          </w:p>
        </w:tc>
      </w:tr>
      <w:tr w:rsidR="00AC5AC3" w:rsidRPr="00C60120" w14:paraId="5CCFFEA6" w14:textId="77777777" w:rsidTr="00A06543">
        <w:trPr>
          <w:trHeight w:val="73"/>
          <w:jc w:val="center"/>
        </w:trPr>
        <w:tc>
          <w:tcPr>
            <w:tcW w:w="10349" w:type="dxa"/>
            <w:gridSpan w:val="4"/>
            <w:shd w:val="clear" w:color="auto" w:fill="990033"/>
          </w:tcPr>
          <w:p w14:paraId="7259098B" w14:textId="77777777" w:rsidR="00AC5AC3" w:rsidRPr="00C60120" w:rsidRDefault="00AC5AC3" w:rsidP="00A06543">
            <w:pPr>
              <w:widowControl/>
              <w:suppressAutoHyphens w:val="0"/>
              <w:spacing w:beforeLines="60" w:before="144" w:afterLines="60" w:after="144"/>
              <w:jc w:val="center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b/>
                <w:bCs/>
                <w:sz w:val="22"/>
              </w:rPr>
              <w:t>TOTAL BANKED</w:t>
            </w:r>
          </w:p>
        </w:tc>
      </w:tr>
      <w:tr w:rsidR="00AC5AC3" w:rsidRPr="00C60120" w14:paraId="02CA4EAF" w14:textId="77777777" w:rsidTr="00DB55E0">
        <w:trPr>
          <w:jc w:val="center"/>
        </w:trPr>
        <w:tc>
          <w:tcPr>
            <w:tcW w:w="3397" w:type="dxa"/>
          </w:tcPr>
          <w:p w14:paraId="32690889" w14:textId="77777777" w:rsidR="00AC5AC3" w:rsidRPr="00C60120" w:rsidRDefault="00AC5AC3" w:rsidP="00DB55E0">
            <w:pPr>
              <w:widowControl/>
              <w:suppressAutoHyphens w:val="0"/>
              <w:spacing w:beforeLines="60" w:before="144" w:afterLines="60" w:after="144"/>
              <w:jc w:val="right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b/>
                <w:bCs/>
                <w:sz w:val="22"/>
              </w:rPr>
              <w:t>CASH = (A+B+C+D) - E</w:t>
            </w:r>
          </w:p>
        </w:tc>
        <w:tc>
          <w:tcPr>
            <w:tcW w:w="6952" w:type="dxa"/>
            <w:gridSpan w:val="3"/>
          </w:tcPr>
          <w:p w14:paraId="02794EA2" w14:textId="77777777" w:rsidR="00AC5AC3" w:rsidRPr="00C60120" w:rsidRDefault="00AC5AC3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sz w:val="22"/>
              </w:rPr>
            </w:pPr>
          </w:p>
        </w:tc>
      </w:tr>
      <w:tr w:rsidR="00AC5AC3" w:rsidRPr="00C60120" w14:paraId="5301D312" w14:textId="77777777" w:rsidTr="00DB55E0">
        <w:trPr>
          <w:jc w:val="center"/>
        </w:trPr>
        <w:tc>
          <w:tcPr>
            <w:tcW w:w="3397" w:type="dxa"/>
          </w:tcPr>
          <w:p w14:paraId="26393B09" w14:textId="77777777" w:rsidR="00AC5AC3" w:rsidRPr="00C60120" w:rsidRDefault="00AC5AC3" w:rsidP="00DB55E0">
            <w:pPr>
              <w:widowControl/>
              <w:suppressAutoHyphens w:val="0"/>
              <w:spacing w:beforeLines="60" w:before="144" w:afterLines="60" w:after="144"/>
              <w:jc w:val="right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b/>
                <w:bCs/>
                <w:sz w:val="22"/>
              </w:rPr>
              <w:t>EFT = (F+G+H+I) - J</w:t>
            </w:r>
          </w:p>
        </w:tc>
        <w:tc>
          <w:tcPr>
            <w:tcW w:w="6952" w:type="dxa"/>
            <w:gridSpan w:val="3"/>
          </w:tcPr>
          <w:p w14:paraId="7C9AA03A" w14:textId="77777777" w:rsidR="00AC5AC3" w:rsidRPr="00C60120" w:rsidRDefault="00AC5AC3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sz w:val="22"/>
              </w:rPr>
            </w:pPr>
          </w:p>
        </w:tc>
      </w:tr>
      <w:tr w:rsidR="00AC5AC3" w:rsidRPr="00C60120" w14:paraId="62D4F0B9" w14:textId="77777777" w:rsidTr="00A06543">
        <w:trPr>
          <w:jc w:val="center"/>
        </w:trPr>
        <w:tc>
          <w:tcPr>
            <w:tcW w:w="3397" w:type="dxa"/>
            <w:tcBorders>
              <w:bottom w:val="single" w:sz="4" w:space="0" w:color="auto"/>
            </w:tcBorders>
          </w:tcPr>
          <w:p w14:paraId="080B3914" w14:textId="77777777" w:rsidR="00AC5AC3" w:rsidRPr="00C60120" w:rsidRDefault="00AC5AC3" w:rsidP="00DB55E0">
            <w:pPr>
              <w:widowControl/>
              <w:suppressAutoHyphens w:val="0"/>
              <w:spacing w:beforeLines="60" w:before="144" w:afterLines="60" w:after="144"/>
              <w:jc w:val="right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b/>
                <w:bCs/>
                <w:sz w:val="22"/>
              </w:rPr>
              <w:t>Date Banked</w:t>
            </w:r>
          </w:p>
        </w:tc>
        <w:tc>
          <w:tcPr>
            <w:tcW w:w="6952" w:type="dxa"/>
            <w:gridSpan w:val="3"/>
            <w:tcBorders>
              <w:bottom w:val="single" w:sz="4" w:space="0" w:color="auto"/>
            </w:tcBorders>
          </w:tcPr>
          <w:p w14:paraId="31995815" w14:textId="77777777" w:rsidR="00AC5AC3" w:rsidRPr="00C60120" w:rsidRDefault="00AC5AC3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sz w:val="22"/>
              </w:rPr>
            </w:pPr>
          </w:p>
        </w:tc>
      </w:tr>
      <w:tr w:rsidR="00AC5AC3" w:rsidRPr="00C60120" w14:paraId="5F8537EE" w14:textId="77777777" w:rsidTr="00A06543">
        <w:trPr>
          <w:trHeight w:val="145"/>
          <w:jc w:val="center"/>
        </w:trPr>
        <w:tc>
          <w:tcPr>
            <w:tcW w:w="10349" w:type="dxa"/>
            <w:gridSpan w:val="4"/>
            <w:shd w:val="clear" w:color="auto" w:fill="990033"/>
          </w:tcPr>
          <w:p w14:paraId="1E23D3E8" w14:textId="77777777" w:rsidR="00AC5AC3" w:rsidRPr="00C60120" w:rsidRDefault="00AC5AC3" w:rsidP="00DB55E0">
            <w:pPr>
              <w:widowControl/>
              <w:suppressAutoHyphens w:val="0"/>
              <w:rPr>
                <w:rFonts w:ascii="RL2" w:hAnsi="RL2"/>
                <w:b/>
                <w:bCs/>
                <w:sz w:val="22"/>
              </w:rPr>
            </w:pPr>
          </w:p>
        </w:tc>
      </w:tr>
      <w:tr w:rsidR="00AC5AC3" w:rsidRPr="00C60120" w14:paraId="1637E876" w14:textId="77777777" w:rsidTr="00DB55E0">
        <w:trPr>
          <w:jc w:val="center"/>
        </w:trPr>
        <w:tc>
          <w:tcPr>
            <w:tcW w:w="10349" w:type="dxa"/>
            <w:gridSpan w:val="4"/>
          </w:tcPr>
          <w:p w14:paraId="14BF9EB3" w14:textId="77777777" w:rsidR="00AC5AC3" w:rsidRPr="00C60120" w:rsidRDefault="00AC5AC3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sz w:val="22"/>
              </w:rPr>
            </w:pPr>
            <w:r w:rsidRPr="00C60120">
              <w:rPr>
                <w:rFonts w:ascii="RL2" w:hAnsi="RL2"/>
                <w:b/>
                <w:bCs/>
                <w:sz w:val="22"/>
              </w:rPr>
              <w:t xml:space="preserve">Approver 1: </w:t>
            </w:r>
          </w:p>
        </w:tc>
      </w:tr>
      <w:tr w:rsidR="00AC5AC3" w:rsidRPr="00C60120" w14:paraId="47BD2510" w14:textId="77777777" w:rsidTr="00DB55E0">
        <w:trPr>
          <w:jc w:val="center"/>
        </w:trPr>
        <w:tc>
          <w:tcPr>
            <w:tcW w:w="10349" w:type="dxa"/>
            <w:gridSpan w:val="4"/>
          </w:tcPr>
          <w:p w14:paraId="79DDA984" w14:textId="77777777" w:rsidR="00AC5AC3" w:rsidRPr="00C60120" w:rsidRDefault="00AC5AC3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b/>
                <w:bCs/>
                <w:sz w:val="22"/>
              </w:rPr>
              <w:t>Name:                                                     Position:                                           Date:</w:t>
            </w:r>
          </w:p>
        </w:tc>
      </w:tr>
      <w:tr w:rsidR="00AC5AC3" w:rsidRPr="00C60120" w14:paraId="46D9BCF6" w14:textId="77777777" w:rsidTr="00DB55E0">
        <w:trPr>
          <w:jc w:val="center"/>
        </w:trPr>
        <w:tc>
          <w:tcPr>
            <w:tcW w:w="10349" w:type="dxa"/>
            <w:gridSpan w:val="4"/>
          </w:tcPr>
          <w:p w14:paraId="3E43B73F" w14:textId="77777777" w:rsidR="00AC5AC3" w:rsidRPr="00C60120" w:rsidRDefault="00AC5AC3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b/>
                <w:bCs/>
                <w:sz w:val="22"/>
              </w:rPr>
              <w:t>Approver 2:</w:t>
            </w:r>
          </w:p>
        </w:tc>
      </w:tr>
      <w:tr w:rsidR="00AC5AC3" w:rsidRPr="00C60120" w14:paraId="7F62B8B4" w14:textId="77777777" w:rsidTr="00DB55E0">
        <w:trPr>
          <w:jc w:val="center"/>
        </w:trPr>
        <w:tc>
          <w:tcPr>
            <w:tcW w:w="10349" w:type="dxa"/>
            <w:gridSpan w:val="4"/>
          </w:tcPr>
          <w:p w14:paraId="2A32F160" w14:textId="77777777" w:rsidR="00AC5AC3" w:rsidRPr="00C60120" w:rsidRDefault="00AC5AC3" w:rsidP="00DB55E0">
            <w:pPr>
              <w:widowControl/>
              <w:suppressAutoHyphens w:val="0"/>
              <w:spacing w:beforeLines="60" w:before="144" w:afterLines="60" w:after="144"/>
              <w:rPr>
                <w:rFonts w:ascii="RL2" w:hAnsi="RL2"/>
                <w:b/>
                <w:bCs/>
                <w:sz w:val="22"/>
              </w:rPr>
            </w:pPr>
            <w:r w:rsidRPr="00C60120">
              <w:rPr>
                <w:rFonts w:ascii="RL2" w:hAnsi="RL2"/>
                <w:b/>
                <w:bCs/>
                <w:sz w:val="22"/>
              </w:rPr>
              <w:t>Name:                                                     Position:                                           Date:</w:t>
            </w:r>
          </w:p>
        </w:tc>
      </w:tr>
    </w:tbl>
    <w:p w14:paraId="0954C083" w14:textId="77777777" w:rsidR="00AC5AC3" w:rsidRPr="00C60120" w:rsidRDefault="00AC5AC3" w:rsidP="00C60120">
      <w:pPr>
        <w:widowControl/>
        <w:suppressAutoHyphens w:val="0"/>
        <w:spacing w:after="160" w:line="259" w:lineRule="auto"/>
        <w:rPr>
          <w:rFonts w:ascii="RL2" w:eastAsia="Calibri" w:hAnsi="RL2"/>
          <w:sz w:val="22"/>
          <w:szCs w:val="22"/>
          <w:lang w:eastAsia="en-US"/>
        </w:rPr>
      </w:pPr>
    </w:p>
    <w:p w14:paraId="136A2374" w14:textId="77777777" w:rsidR="00C60120" w:rsidRPr="00C60120" w:rsidRDefault="00C60120" w:rsidP="00C60120">
      <w:pPr>
        <w:widowControl/>
        <w:suppressAutoHyphens w:val="0"/>
        <w:spacing w:after="160" w:line="259" w:lineRule="auto"/>
        <w:rPr>
          <w:rFonts w:ascii="RL2" w:eastAsia="Calibri" w:hAnsi="RL2"/>
          <w:b/>
          <w:bCs/>
          <w:sz w:val="22"/>
          <w:szCs w:val="22"/>
          <w:lang w:eastAsia="en-US"/>
        </w:rPr>
      </w:pPr>
      <w:r w:rsidRPr="00C60120">
        <w:rPr>
          <w:rFonts w:ascii="RL2" w:eastAsia="Calibri" w:hAnsi="RL2"/>
          <w:b/>
          <w:bCs/>
          <w:sz w:val="22"/>
          <w:szCs w:val="22"/>
          <w:lang w:eastAsia="en-US"/>
        </w:rPr>
        <w:t>Notes:</w:t>
      </w:r>
    </w:p>
    <w:p w14:paraId="69DEE604" w14:textId="77777777" w:rsidR="00C60120" w:rsidRPr="00C60120" w:rsidRDefault="00C60120" w:rsidP="00C60120">
      <w:pPr>
        <w:widowControl/>
        <w:numPr>
          <w:ilvl w:val="0"/>
          <w:numId w:val="4"/>
        </w:numPr>
        <w:suppressAutoHyphens w:val="0"/>
        <w:spacing w:after="160" w:line="259" w:lineRule="auto"/>
        <w:contextualSpacing/>
        <w:rPr>
          <w:rFonts w:ascii="RL2" w:eastAsia="Calibri" w:hAnsi="RL2"/>
          <w:sz w:val="22"/>
          <w:szCs w:val="22"/>
          <w:lang w:eastAsia="en-US"/>
        </w:rPr>
      </w:pPr>
      <w:r w:rsidRPr="00C60120">
        <w:rPr>
          <w:rFonts w:ascii="RL2" w:eastAsia="Calibri" w:hAnsi="RL2"/>
          <w:sz w:val="22"/>
          <w:szCs w:val="22"/>
          <w:lang w:eastAsia="en-US"/>
        </w:rPr>
        <w:t>All cash transactions must be receipted through either the Cash Payment/Expense Reimbursement Form or Cash Receipt Book and receipt number recorded on this form.</w:t>
      </w:r>
    </w:p>
    <w:p w14:paraId="272B0F3B" w14:textId="77777777" w:rsidR="00C60120" w:rsidRPr="00C60120" w:rsidRDefault="00C60120" w:rsidP="00C60120">
      <w:pPr>
        <w:widowControl/>
        <w:numPr>
          <w:ilvl w:val="0"/>
          <w:numId w:val="4"/>
        </w:numPr>
        <w:suppressAutoHyphens w:val="0"/>
        <w:spacing w:after="160" w:line="259" w:lineRule="auto"/>
        <w:contextualSpacing/>
        <w:rPr>
          <w:rFonts w:ascii="RL2" w:eastAsia="Calibri" w:hAnsi="RL2"/>
          <w:sz w:val="22"/>
          <w:szCs w:val="22"/>
          <w:lang w:eastAsia="en-US"/>
        </w:rPr>
      </w:pPr>
      <w:r w:rsidRPr="00C60120">
        <w:rPr>
          <w:rFonts w:ascii="RL2" w:eastAsia="Calibri" w:hAnsi="RL2"/>
          <w:sz w:val="22"/>
          <w:szCs w:val="22"/>
          <w:lang w:eastAsia="en-US"/>
        </w:rPr>
        <w:t xml:space="preserve">Cash payments cannot exceed $100. Payments/reimbursement greater than $100 will need to be made via EFT. </w:t>
      </w:r>
    </w:p>
    <w:p w14:paraId="39F413DD" w14:textId="77777777" w:rsidR="001A62C2" w:rsidRPr="00C60120" w:rsidRDefault="001A62C2" w:rsidP="00C60120">
      <w:pPr>
        <w:rPr>
          <w:rFonts w:ascii="RL2" w:hAnsi="RL2"/>
          <w:sz w:val="22"/>
          <w:szCs w:val="22"/>
        </w:rPr>
      </w:pPr>
    </w:p>
    <w:sectPr w:rsidR="001A62C2" w:rsidRPr="00C60120" w:rsidSect="00666E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5" w:h="16837"/>
      <w:pgMar w:top="2835" w:right="1134" w:bottom="2398" w:left="930" w:header="0" w:footer="1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9BE24" w14:textId="77777777" w:rsidR="008F2D7D" w:rsidRDefault="008F2D7D" w:rsidP="000872EF">
      <w:r>
        <w:separator/>
      </w:r>
    </w:p>
  </w:endnote>
  <w:endnote w:type="continuationSeparator" w:id="0">
    <w:p w14:paraId="11950366" w14:textId="77777777" w:rsidR="008F2D7D" w:rsidRDefault="008F2D7D" w:rsidP="000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L2">
    <w:panose1 w:val="000005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BF569" w14:textId="77777777" w:rsidR="00C00929" w:rsidRDefault="00C009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DA65D" w14:textId="77777777" w:rsidR="003261C8" w:rsidRDefault="00EC78BF" w:rsidP="00DB0A44">
    <w:pPr>
      <w:pStyle w:val="Footer"/>
      <w:ind w:left="-567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A4B3A32" wp14:editId="730456F8">
          <wp:simplePos x="0" y="0"/>
          <wp:positionH relativeFrom="column">
            <wp:posOffset>-587484</wp:posOffset>
          </wp:positionH>
          <wp:positionV relativeFrom="paragraph">
            <wp:posOffset>-2047772</wp:posOffset>
          </wp:positionV>
          <wp:extent cx="7601143" cy="2292603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143" cy="22926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1E3A" w14:textId="77777777" w:rsidR="00C00929" w:rsidRDefault="00C009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A4233" w14:textId="77777777" w:rsidR="008F2D7D" w:rsidRDefault="008F2D7D" w:rsidP="000872EF">
      <w:r>
        <w:separator/>
      </w:r>
    </w:p>
  </w:footnote>
  <w:footnote w:type="continuationSeparator" w:id="0">
    <w:p w14:paraId="44F1047A" w14:textId="77777777" w:rsidR="008F2D7D" w:rsidRDefault="008F2D7D" w:rsidP="00087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7AEBE" w14:textId="77777777" w:rsidR="008964DD" w:rsidRDefault="008964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192FC" w14:textId="77777777" w:rsidR="000872EF" w:rsidRDefault="00DF4845" w:rsidP="00DF4845">
    <w:pPr>
      <w:pStyle w:val="Header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DB3CF08" wp14:editId="061A4EBC">
          <wp:simplePos x="0" y="0"/>
          <wp:positionH relativeFrom="column">
            <wp:posOffset>-506730</wp:posOffset>
          </wp:positionH>
          <wp:positionV relativeFrom="paragraph">
            <wp:posOffset>-66566</wp:posOffset>
          </wp:positionV>
          <wp:extent cx="7542870" cy="2311685"/>
          <wp:effectExtent l="0" t="0" r="1270" b="0"/>
          <wp:wrapNone/>
          <wp:docPr id="4" name="Picture 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870" cy="231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4B082" w14:textId="77777777" w:rsidR="008964DD" w:rsidRDefault="008964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06999"/>
    <w:multiLevelType w:val="hybridMultilevel"/>
    <w:tmpl w:val="06EE3D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1361E6"/>
    <w:multiLevelType w:val="hybridMultilevel"/>
    <w:tmpl w:val="84C29E96"/>
    <w:lvl w:ilvl="0" w:tplc="AA3C4A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C3B24"/>
    <w:multiLevelType w:val="hybridMultilevel"/>
    <w:tmpl w:val="6268AD8E"/>
    <w:lvl w:ilvl="0" w:tplc="18A4B18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0E1A98"/>
    <w:multiLevelType w:val="hybridMultilevel"/>
    <w:tmpl w:val="DD9E87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868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67607018">
    <w:abstractNumId w:val="1"/>
  </w:num>
  <w:num w:numId="3" w16cid:durableId="1519851755">
    <w:abstractNumId w:val="2"/>
  </w:num>
  <w:num w:numId="4" w16cid:durableId="17276050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attachedTemplate r:id="rId1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020"/>
    <w:rsid w:val="00001470"/>
    <w:rsid w:val="00003F8F"/>
    <w:rsid w:val="0004025C"/>
    <w:rsid w:val="000465CA"/>
    <w:rsid w:val="000872EF"/>
    <w:rsid w:val="000C3777"/>
    <w:rsid w:val="000D0F17"/>
    <w:rsid w:val="000F5F41"/>
    <w:rsid w:val="000F6866"/>
    <w:rsid w:val="000F7EFB"/>
    <w:rsid w:val="0012123E"/>
    <w:rsid w:val="0014429E"/>
    <w:rsid w:val="00152513"/>
    <w:rsid w:val="00167FF5"/>
    <w:rsid w:val="001A3869"/>
    <w:rsid w:val="001A62C2"/>
    <w:rsid w:val="001E3F05"/>
    <w:rsid w:val="002155FB"/>
    <w:rsid w:val="00223B15"/>
    <w:rsid w:val="0023037D"/>
    <w:rsid w:val="00244FE1"/>
    <w:rsid w:val="0027571C"/>
    <w:rsid w:val="002E559B"/>
    <w:rsid w:val="002F6FBA"/>
    <w:rsid w:val="003261C8"/>
    <w:rsid w:val="003429DC"/>
    <w:rsid w:val="0037125C"/>
    <w:rsid w:val="00372B11"/>
    <w:rsid w:val="00380506"/>
    <w:rsid w:val="003850E7"/>
    <w:rsid w:val="00397689"/>
    <w:rsid w:val="003A1677"/>
    <w:rsid w:val="003D1EF0"/>
    <w:rsid w:val="003D333F"/>
    <w:rsid w:val="003F349C"/>
    <w:rsid w:val="003F40ED"/>
    <w:rsid w:val="0040360A"/>
    <w:rsid w:val="00417012"/>
    <w:rsid w:val="0042187B"/>
    <w:rsid w:val="00426993"/>
    <w:rsid w:val="0046112B"/>
    <w:rsid w:val="004B44DB"/>
    <w:rsid w:val="004C3598"/>
    <w:rsid w:val="004C6ED2"/>
    <w:rsid w:val="004D0EAD"/>
    <w:rsid w:val="004D3CA3"/>
    <w:rsid w:val="005145ED"/>
    <w:rsid w:val="005169A4"/>
    <w:rsid w:val="00541C31"/>
    <w:rsid w:val="00583900"/>
    <w:rsid w:val="00587282"/>
    <w:rsid w:val="005A6E91"/>
    <w:rsid w:val="005C204F"/>
    <w:rsid w:val="005C681A"/>
    <w:rsid w:val="00631BDC"/>
    <w:rsid w:val="00650078"/>
    <w:rsid w:val="00666E63"/>
    <w:rsid w:val="00683DB4"/>
    <w:rsid w:val="00685510"/>
    <w:rsid w:val="00693405"/>
    <w:rsid w:val="006A0639"/>
    <w:rsid w:val="006A09A7"/>
    <w:rsid w:val="006B510A"/>
    <w:rsid w:val="006F1B6A"/>
    <w:rsid w:val="006F2336"/>
    <w:rsid w:val="0070474E"/>
    <w:rsid w:val="00704C08"/>
    <w:rsid w:val="00710DB6"/>
    <w:rsid w:val="007310A8"/>
    <w:rsid w:val="0073240E"/>
    <w:rsid w:val="00785CE7"/>
    <w:rsid w:val="0079348D"/>
    <w:rsid w:val="00796B09"/>
    <w:rsid w:val="007A0837"/>
    <w:rsid w:val="007A0B4D"/>
    <w:rsid w:val="007A1B11"/>
    <w:rsid w:val="007C41A9"/>
    <w:rsid w:val="007D6E61"/>
    <w:rsid w:val="00872BB3"/>
    <w:rsid w:val="00874657"/>
    <w:rsid w:val="008964DD"/>
    <w:rsid w:val="008A676C"/>
    <w:rsid w:val="008D575A"/>
    <w:rsid w:val="008D659A"/>
    <w:rsid w:val="008F2D7D"/>
    <w:rsid w:val="00902099"/>
    <w:rsid w:val="00907867"/>
    <w:rsid w:val="00913667"/>
    <w:rsid w:val="009544AD"/>
    <w:rsid w:val="00975240"/>
    <w:rsid w:val="009904D0"/>
    <w:rsid w:val="00995911"/>
    <w:rsid w:val="009A2CD0"/>
    <w:rsid w:val="009F5B63"/>
    <w:rsid w:val="009F5CA7"/>
    <w:rsid w:val="00A06543"/>
    <w:rsid w:val="00A32A6E"/>
    <w:rsid w:val="00A47F17"/>
    <w:rsid w:val="00A73330"/>
    <w:rsid w:val="00A74404"/>
    <w:rsid w:val="00A77DE2"/>
    <w:rsid w:val="00A91DDD"/>
    <w:rsid w:val="00AC2096"/>
    <w:rsid w:val="00AC2458"/>
    <w:rsid w:val="00AC5AC3"/>
    <w:rsid w:val="00AF6681"/>
    <w:rsid w:val="00B56BDA"/>
    <w:rsid w:val="00B91BFC"/>
    <w:rsid w:val="00B92A4B"/>
    <w:rsid w:val="00BC56A3"/>
    <w:rsid w:val="00BE0094"/>
    <w:rsid w:val="00C00929"/>
    <w:rsid w:val="00C16922"/>
    <w:rsid w:val="00C26491"/>
    <w:rsid w:val="00C45F88"/>
    <w:rsid w:val="00C60120"/>
    <w:rsid w:val="00C63C53"/>
    <w:rsid w:val="00C8772B"/>
    <w:rsid w:val="00C9252F"/>
    <w:rsid w:val="00C92899"/>
    <w:rsid w:val="00CA093D"/>
    <w:rsid w:val="00CC29B4"/>
    <w:rsid w:val="00D25248"/>
    <w:rsid w:val="00D30A66"/>
    <w:rsid w:val="00D337BA"/>
    <w:rsid w:val="00D94EEA"/>
    <w:rsid w:val="00DB0A44"/>
    <w:rsid w:val="00DC0169"/>
    <w:rsid w:val="00DF1922"/>
    <w:rsid w:val="00DF4845"/>
    <w:rsid w:val="00E025D3"/>
    <w:rsid w:val="00E4664B"/>
    <w:rsid w:val="00E56141"/>
    <w:rsid w:val="00E57020"/>
    <w:rsid w:val="00EC78BF"/>
    <w:rsid w:val="00F203B1"/>
    <w:rsid w:val="00F6447F"/>
    <w:rsid w:val="00F950FC"/>
    <w:rsid w:val="00FA40FA"/>
    <w:rsid w:val="00FE05E4"/>
    <w:rsid w:val="00FE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70746F"/>
  <w15:docId w15:val="{620910B0-432B-4129-BAFF-33941664F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6BD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B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BB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872BB3"/>
  </w:style>
  <w:style w:type="paragraph" w:styleId="Header">
    <w:name w:val="header"/>
    <w:basedOn w:val="Normal"/>
    <w:link w:val="HeaderChar"/>
    <w:uiPriority w:val="99"/>
    <w:unhideWhenUsed/>
    <w:rsid w:val="000872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2E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872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2EF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C9252F"/>
    <w:pPr>
      <w:widowControl/>
      <w:suppressAutoHyphens w:val="0"/>
      <w:spacing w:before="100" w:beforeAutospacing="1" w:after="100" w:afterAutospacing="1"/>
    </w:pPr>
    <w:rPr>
      <w:szCs w:val="24"/>
    </w:rPr>
  </w:style>
  <w:style w:type="paragraph" w:styleId="ListParagraph">
    <w:name w:val="List Paragraph"/>
    <w:basedOn w:val="Normal"/>
    <w:uiPriority w:val="34"/>
    <w:qFormat/>
    <w:rsid w:val="00902099"/>
    <w:pPr>
      <w:widowControl/>
      <w:suppressAutoHyphens w:val="0"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BasicParagraph">
    <w:name w:val="[Basic Paragraph]"/>
    <w:basedOn w:val="Normal"/>
    <w:uiPriority w:val="99"/>
    <w:rsid w:val="001A62C2"/>
    <w:pPr>
      <w:widowControl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US"/>
    </w:rPr>
  </w:style>
  <w:style w:type="table" w:styleId="TableGrid">
    <w:name w:val="Table Grid"/>
    <w:basedOn w:val="TableNormal"/>
    <w:uiPriority w:val="39"/>
    <w:rsid w:val="00C6012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QRL21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7EF5FF6B3E5C42B9887A17B7BEFB42" ma:contentTypeVersion="6" ma:contentTypeDescription="Create a new document." ma:contentTypeScope="" ma:versionID="4af6fdc06158466100362cb70bdfe925">
  <xsd:schema xmlns:xsd="http://www.w3.org/2001/XMLSchema" xmlns:xs="http://www.w3.org/2001/XMLSchema" xmlns:p="http://schemas.microsoft.com/office/2006/metadata/properties" xmlns:ns2="08864fdc-a921-479c-a202-3a6b689ea7de" xmlns:ns3="aed1613e-ffca-49a2-8975-bc327cdac90a" targetNamespace="http://schemas.microsoft.com/office/2006/metadata/properties" ma:root="true" ma:fieldsID="045749dee1730cc3739fb73a3f3ddab1" ns2:_="" ns3:_="">
    <xsd:import namespace="08864fdc-a921-479c-a202-3a6b689ea7de"/>
    <xsd:import namespace="aed1613e-ffca-49a2-8975-bc327cdac9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64fdc-a921-479c-a202-3a6b689ea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1613e-ffca-49a2-8975-bc327cdac9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06EA86-F30F-4E90-94E3-CBA8827FC9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318F25-131C-4869-B417-652C3BD27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864fdc-a921-479c-a202-3a6b689ea7de"/>
    <ds:schemaRef ds:uri="aed1613e-ffca-49a2-8975-bc327cdac9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D11964-041F-424B-888A-95A7D268DB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QRL21_Letterhead</Template>
  <TotalTime>0</TotalTime>
  <Pages>3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Linda Saunders</cp:lastModifiedBy>
  <cp:revision>2</cp:revision>
  <cp:lastPrinted>2020-11-24T00:48:00Z</cp:lastPrinted>
  <dcterms:created xsi:type="dcterms:W3CDTF">2022-10-20T22:08:00Z</dcterms:created>
  <dcterms:modified xsi:type="dcterms:W3CDTF">2022-10-20T22:08:00Z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0x0101008B7EF5FF6B3E5C42B9887A17B7BEFB42</vt:lpwstr>
  </property>
</Properties>
</file>