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13A4B" w:rsidRPr="00813A4B" w:rsidRDefault="00813A4B" w:rsidP="00813A4B">
      <w:pPr>
        <w:widowControl/>
        <w:suppressAutoHyphens w:val="0"/>
        <w:spacing w:after="200" w:line="276" w:lineRule="auto"/>
        <w:jc w:val="center"/>
        <w:rPr>
          <w:rFonts w:ascii="RL2" w:eastAsiaTheme="minorHAnsi" w:hAnsi="RL2" w:cs="Calibri"/>
          <w:b/>
          <w:sz w:val="28"/>
          <w:szCs w:val="28"/>
          <w:lang w:eastAsia="en-US"/>
        </w:rPr>
      </w:pPr>
      <w:r w:rsidRPr="00813A4B">
        <w:rPr>
          <w:rFonts w:ascii="RL2" w:eastAsiaTheme="minorHAnsi" w:hAnsi="RL2" w:cs="Calibri"/>
          <w:b/>
          <w:sz w:val="28"/>
          <w:szCs w:val="28"/>
          <w:lang w:eastAsia="en-US"/>
        </w:rPr>
        <w:t>Social Media and Communications Policy</w:t>
      </w:r>
    </w:p>
    <w:p w:rsidR="00813A4B" w:rsidRPr="00813A4B" w:rsidRDefault="00813A4B" w:rsidP="00813A4B">
      <w:pPr>
        <w:widowControl/>
        <w:suppressAutoHyphens w:val="0"/>
        <w:rPr>
          <w:rFonts w:ascii="RL2" w:eastAsiaTheme="minorHAnsi" w:hAnsi="RL2" w:cs="Calibri"/>
          <w:b/>
          <w:sz w:val="22"/>
          <w:szCs w:val="22"/>
          <w:lang w:eastAsia="en-US"/>
        </w:rPr>
      </w:pPr>
      <w:r w:rsidRPr="00813A4B">
        <w:rPr>
          <w:rFonts w:ascii="RL2" w:eastAsiaTheme="minorHAnsi" w:hAnsi="RL2" w:cs="Calibri"/>
          <w:b/>
          <w:sz w:val="22"/>
          <w:szCs w:val="22"/>
          <w:lang w:eastAsia="en-US"/>
        </w:rPr>
        <w:t>Policy Overview</w:t>
      </w:r>
    </w:p>
    <w:p w:rsidR="00813A4B" w:rsidRPr="00813A4B" w:rsidRDefault="00813A4B" w:rsidP="00813A4B">
      <w:pPr>
        <w:widowControl/>
        <w:suppressAutoHyphens w:val="0"/>
        <w:rPr>
          <w:rFonts w:ascii="RL2" w:eastAsiaTheme="minorHAnsi" w:hAnsi="RL2" w:cs="Calibri"/>
          <w:sz w:val="22"/>
          <w:szCs w:val="22"/>
          <w:lang w:eastAsia="en-US"/>
        </w:rPr>
      </w:pPr>
      <w:r w:rsidRPr="00813A4B">
        <w:rPr>
          <w:rFonts w:ascii="RL2" w:eastAsiaTheme="minorHAnsi" w:hAnsi="RL2" w:cs="Calibri"/>
          <w:sz w:val="22"/>
          <w:szCs w:val="22"/>
          <w:lang w:eastAsia="en-US"/>
        </w:rPr>
        <w:t xml:space="preserve">The use of electronic communication can be a very effective way to share information and club news. It is expected that the communication that occurs should be timely, relevant to club business, and appropriate. This policy aims to ensure that when using the various forms of electronic communication, individuals are aware of their personal obligations and responsibilities. </w:t>
      </w: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There is potential risk associated with the use of the internet when posting online, sending emails and text messages as the content may be subject to law. Common areas that can be subject to law are racial discrimination, breach of copyright and defamation.</w:t>
      </w: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 xml:space="preserve">This is a practical guide to enable all parties to benefit from the use of the various methods of electronic communication whilst at the same time protecting those using these tools and minimising the potential risks. </w:t>
      </w:r>
    </w:p>
    <w:p w:rsidR="00813A4B" w:rsidRPr="00813A4B" w:rsidRDefault="00813A4B" w:rsidP="00813A4B">
      <w:pPr>
        <w:widowControl/>
        <w:suppressAutoHyphens w:val="0"/>
        <w:rPr>
          <w:rFonts w:ascii="RL2" w:eastAsiaTheme="minorHAnsi" w:hAnsi="RL2" w:cs="Calibri"/>
          <w:b/>
          <w:sz w:val="22"/>
          <w:szCs w:val="22"/>
          <w:lang w:eastAsia="en-US"/>
        </w:rPr>
      </w:pPr>
      <w:r w:rsidRPr="00813A4B">
        <w:rPr>
          <w:rFonts w:ascii="RL2" w:eastAsiaTheme="minorHAnsi" w:hAnsi="RL2" w:cs="Calibri"/>
          <w:b/>
          <w:sz w:val="22"/>
          <w:szCs w:val="22"/>
          <w:lang w:eastAsia="en-US"/>
        </w:rPr>
        <w:t>Social Media Websites:</w:t>
      </w:r>
    </w:p>
    <w:p w:rsidR="00813A4B" w:rsidRPr="00813A4B" w:rsidRDefault="00813A4B" w:rsidP="00813A4B">
      <w:pPr>
        <w:widowControl/>
        <w:suppressAutoHyphens w:val="0"/>
        <w:rPr>
          <w:rFonts w:ascii="RL2" w:eastAsiaTheme="minorHAnsi" w:hAnsi="RL2" w:cs="Calibri"/>
          <w:sz w:val="22"/>
          <w:szCs w:val="22"/>
          <w:lang w:eastAsia="en-US"/>
        </w:rPr>
      </w:pPr>
      <w:r w:rsidRPr="00813A4B">
        <w:rPr>
          <w:rFonts w:ascii="RL2" w:eastAsiaTheme="minorHAnsi" w:hAnsi="RL2" w:cs="Calibri"/>
          <w:sz w:val="22"/>
          <w:szCs w:val="22"/>
          <w:lang w:eastAsia="en-US"/>
        </w:rPr>
        <w:t>Social Media refers to any online functions or tools which allow an individual to share and/or communicate information via the internet.</w:t>
      </w:r>
    </w:p>
    <w:p w:rsidR="00813A4B" w:rsidRPr="00813A4B" w:rsidRDefault="00813A4B" w:rsidP="00813A4B">
      <w:pPr>
        <w:widowControl/>
        <w:numPr>
          <w:ilvl w:val="0"/>
          <w:numId w:val="4"/>
        </w:numPr>
        <w:suppressAutoHyphens w:val="0"/>
        <w:spacing w:after="20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All postings including written, videos and photographs will include only positive club news and events and be considered as family friendly.</w:t>
      </w:r>
    </w:p>
    <w:p w:rsidR="00813A4B" w:rsidRPr="00813A4B" w:rsidRDefault="00813A4B" w:rsidP="00813A4B">
      <w:pPr>
        <w:widowControl/>
        <w:numPr>
          <w:ilvl w:val="0"/>
          <w:numId w:val="4"/>
        </w:numPr>
        <w:suppressAutoHyphens w:val="0"/>
        <w:spacing w:after="20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Consent needs to be sought (in writing) when posting an image of a person, or from parents where the individual is under 18 years old.</w:t>
      </w:r>
    </w:p>
    <w:p w:rsidR="00813A4B" w:rsidRPr="00813A4B" w:rsidRDefault="00813A4B" w:rsidP="00813A4B">
      <w:pPr>
        <w:widowControl/>
        <w:numPr>
          <w:ilvl w:val="0"/>
          <w:numId w:val="4"/>
        </w:numPr>
        <w:suppressAutoHyphens w:val="0"/>
        <w:spacing w:after="20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Any information and or image/s of a person are to be removed if they request you to do so.</w:t>
      </w:r>
    </w:p>
    <w:p w:rsidR="00813A4B" w:rsidRPr="00813A4B" w:rsidRDefault="00813A4B" w:rsidP="00813A4B">
      <w:pPr>
        <w:widowControl/>
        <w:numPr>
          <w:ilvl w:val="0"/>
          <w:numId w:val="4"/>
        </w:numPr>
        <w:suppressAutoHyphens w:val="0"/>
        <w:spacing w:after="20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The club will consider all postings on social media, status updates, blogs and tweets as public comment.</w:t>
      </w:r>
    </w:p>
    <w:p w:rsidR="00813A4B" w:rsidRPr="00813A4B" w:rsidRDefault="00813A4B" w:rsidP="00813A4B">
      <w:pPr>
        <w:widowControl/>
        <w:numPr>
          <w:ilvl w:val="0"/>
          <w:numId w:val="4"/>
        </w:numPr>
        <w:suppressAutoHyphens w:val="0"/>
        <w:spacing w:after="20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Privacy settings on social media platforms to be adjusted to control the amount and type of information that is shared in order to act as a security precaution.</w:t>
      </w:r>
    </w:p>
    <w:p w:rsidR="00813A4B" w:rsidRPr="00813A4B" w:rsidRDefault="00813A4B" w:rsidP="00813A4B">
      <w:pPr>
        <w:widowControl/>
        <w:numPr>
          <w:ilvl w:val="0"/>
          <w:numId w:val="4"/>
        </w:numPr>
        <w:suppressAutoHyphens w:val="0"/>
        <w:spacing w:after="20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No personal information will be disclosed about members.</w:t>
      </w:r>
    </w:p>
    <w:p w:rsidR="00813A4B" w:rsidRPr="00813A4B" w:rsidRDefault="00813A4B" w:rsidP="00813A4B">
      <w:pPr>
        <w:widowControl/>
        <w:numPr>
          <w:ilvl w:val="0"/>
          <w:numId w:val="4"/>
        </w:numPr>
        <w:suppressAutoHyphens w:val="0"/>
        <w:spacing w:after="20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Discriminatory, abusive, offensive or intimidating statements will not be tolerated. Any offending comments will be removed and the individual responsible will be blocked from the site.</w:t>
      </w:r>
    </w:p>
    <w:p w:rsidR="00813A4B" w:rsidRPr="00813A4B" w:rsidRDefault="00813A4B" w:rsidP="00813A4B">
      <w:pPr>
        <w:widowControl/>
        <w:numPr>
          <w:ilvl w:val="0"/>
          <w:numId w:val="4"/>
        </w:numPr>
        <w:suppressAutoHyphens w:val="0"/>
        <w:spacing w:after="20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No statements are to be made which could potentially bring the club into disrepute.</w:t>
      </w:r>
    </w:p>
    <w:p w:rsidR="00813A4B" w:rsidRPr="00813A4B" w:rsidRDefault="00813A4B" w:rsidP="00813A4B">
      <w:pPr>
        <w:widowControl/>
        <w:numPr>
          <w:ilvl w:val="0"/>
          <w:numId w:val="4"/>
        </w:numPr>
        <w:suppressAutoHyphens w:val="0"/>
        <w:spacing w:after="24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No statements are to be made that could be considered false, misleading or likely to injure a person’s reputation.</w:t>
      </w:r>
    </w:p>
    <w:p w:rsidR="00813A4B" w:rsidRPr="00813A4B" w:rsidRDefault="00813A4B" w:rsidP="00813A4B">
      <w:pPr>
        <w:widowControl/>
        <w:suppressAutoHyphens w:val="0"/>
        <w:spacing w:after="200"/>
        <w:rPr>
          <w:rFonts w:ascii="RL2" w:eastAsiaTheme="minorHAnsi" w:hAnsi="RL2" w:cs="Calibri"/>
          <w:sz w:val="22"/>
          <w:szCs w:val="22"/>
          <w:lang w:eastAsia="en-US"/>
        </w:rPr>
      </w:pPr>
      <w:r w:rsidRPr="00813A4B">
        <w:rPr>
          <w:rFonts w:ascii="RL2" w:eastAsiaTheme="minorHAnsi" w:hAnsi="RL2" w:cs="Calibri"/>
          <w:sz w:val="22"/>
          <w:szCs w:val="22"/>
          <w:lang w:eastAsia="en-US"/>
        </w:rPr>
        <w:br w:type="page"/>
      </w:r>
    </w:p>
    <w:p w:rsidR="00813A4B" w:rsidRPr="00813A4B" w:rsidRDefault="00813A4B" w:rsidP="00813A4B">
      <w:pPr>
        <w:widowControl/>
        <w:suppressAutoHyphens w:val="0"/>
        <w:jc w:val="both"/>
        <w:rPr>
          <w:rFonts w:ascii="RL2" w:eastAsiaTheme="minorHAnsi" w:hAnsi="RL2" w:cs="Calibri"/>
          <w:b/>
          <w:sz w:val="22"/>
          <w:szCs w:val="22"/>
          <w:lang w:eastAsia="en-US"/>
        </w:rPr>
      </w:pPr>
      <w:r w:rsidRPr="00813A4B">
        <w:rPr>
          <w:rFonts w:ascii="RL2" w:eastAsiaTheme="minorHAnsi" w:hAnsi="RL2" w:cs="Calibri"/>
          <w:b/>
          <w:sz w:val="22"/>
          <w:szCs w:val="22"/>
          <w:lang w:eastAsia="en-US"/>
        </w:rPr>
        <w:lastRenderedPageBreak/>
        <w:t>Email and SMS</w:t>
      </w:r>
    </w:p>
    <w:p w:rsidR="00813A4B" w:rsidRPr="00813A4B" w:rsidRDefault="00813A4B" w:rsidP="00813A4B">
      <w:pPr>
        <w:widowControl/>
        <w:suppressAutoHyphens w:val="0"/>
        <w:jc w:val="both"/>
        <w:rPr>
          <w:rFonts w:ascii="RL2" w:eastAsiaTheme="minorHAnsi" w:hAnsi="RL2" w:cs="Calibri"/>
          <w:sz w:val="22"/>
          <w:szCs w:val="22"/>
          <w:lang w:eastAsia="en-US"/>
        </w:rPr>
      </w:pPr>
      <w:r w:rsidRPr="00813A4B">
        <w:rPr>
          <w:rFonts w:ascii="RL2" w:eastAsiaTheme="minorHAnsi" w:hAnsi="RL2" w:cs="Calibri"/>
          <w:sz w:val="22"/>
          <w:szCs w:val="22"/>
          <w:lang w:eastAsia="en-US"/>
        </w:rPr>
        <w:t>Emails and SMS may be used in order to provide information concerning competition, training, club sanctioned social events and any other appropriate club related business.</w:t>
      </w:r>
    </w:p>
    <w:p w:rsidR="00813A4B" w:rsidRPr="00813A4B" w:rsidRDefault="00813A4B" w:rsidP="00813A4B">
      <w:pPr>
        <w:widowControl/>
        <w:numPr>
          <w:ilvl w:val="0"/>
          <w:numId w:val="5"/>
        </w:numPr>
        <w:suppressAutoHyphens w:val="0"/>
        <w:contextualSpacing/>
        <w:jc w:val="both"/>
        <w:rPr>
          <w:rFonts w:ascii="RL2" w:eastAsiaTheme="minorHAnsi" w:hAnsi="RL2" w:cs="Calibri"/>
          <w:sz w:val="22"/>
          <w:szCs w:val="22"/>
          <w:lang w:eastAsia="en-US"/>
        </w:rPr>
      </w:pPr>
      <w:r w:rsidRPr="00813A4B">
        <w:rPr>
          <w:rFonts w:ascii="RL2" w:eastAsiaTheme="minorHAnsi" w:hAnsi="RL2" w:cs="Calibri"/>
          <w:sz w:val="22"/>
          <w:szCs w:val="22"/>
          <w:lang w:eastAsia="en-US"/>
        </w:rPr>
        <w:t>An SMS message should be brief and about club matters only</w:t>
      </w:r>
    </w:p>
    <w:p w:rsidR="00813A4B" w:rsidRPr="00813A4B" w:rsidRDefault="00813A4B" w:rsidP="00813A4B">
      <w:pPr>
        <w:widowControl/>
        <w:numPr>
          <w:ilvl w:val="0"/>
          <w:numId w:val="5"/>
        </w:numPr>
        <w:suppressAutoHyphens w:val="0"/>
        <w:contextualSpacing/>
        <w:jc w:val="both"/>
        <w:rPr>
          <w:rFonts w:ascii="RL2" w:eastAsiaTheme="minorHAnsi" w:hAnsi="RL2" w:cs="Calibri"/>
          <w:sz w:val="22"/>
          <w:szCs w:val="22"/>
          <w:lang w:eastAsia="en-US"/>
        </w:rPr>
      </w:pPr>
      <w:r w:rsidRPr="00813A4B">
        <w:rPr>
          <w:rFonts w:ascii="RL2" w:eastAsiaTheme="minorHAnsi" w:hAnsi="RL2" w:cs="Calibri"/>
          <w:sz w:val="22"/>
          <w:szCs w:val="22"/>
          <w:lang w:eastAsia="en-US"/>
        </w:rPr>
        <w:t>Should more information be required an email can be used</w:t>
      </w:r>
    </w:p>
    <w:p w:rsidR="00813A4B" w:rsidRPr="00813A4B" w:rsidRDefault="00813A4B" w:rsidP="00813A4B">
      <w:pPr>
        <w:widowControl/>
        <w:numPr>
          <w:ilvl w:val="0"/>
          <w:numId w:val="5"/>
        </w:numPr>
        <w:suppressAutoHyphens w:val="0"/>
        <w:ind w:left="714" w:hanging="357"/>
        <w:contextualSpacing/>
        <w:jc w:val="both"/>
        <w:rPr>
          <w:rFonts w:ascii="RL2" w:eastAsiaTheme="minorHAnsi" w:hAnsi="RL2" w:cs="Calibri"/>
          <w:sz w:val="22"/>
          <w:szCs w:val="22"/>
          <w:lang w:eastAsia="en-US"/>
        </w:rPr>
      </w:pPr>
      <w:r w:rsidRPr="00813A4B">
        <w:rPr>
          <w:rFonts w:ascii="RL2" w:eastAsiaTheme="minorHAnsi" w:hAnsi="RL2" w:cs="Calibri"/>
          <w:sz w:val="22"/>
          <w:szCs w:val="22"/>
          <w:lang w:eastAsia="en-US"/>
        </w:rPr>
        <w:t>All communication involving children will be directed through their parent or guardian</w:t>
      </w:r>
    </w:p>
    <w:p w:rsidR="00813A4B" w:rsidRPr="00813A4B" w:rsidRDefault="00813A4B" w:rsidP="00813A4B">
      <w:pPr>
        <w:widowControl/>
        <w:suppressAutoHyphens w:val="0"/>
        <w:jc w:val="both"/>
        <w:rPr>
          <w:rFonts w:ascii="RL2" w:eastAsiaTheme="minorHAnsi" w:hAnsi="RL2" w:cs="Calibri"/>
          <w:b/>
          <w:sz w:val="22"/>
          <w:szCs w:val="22"/>
          <w:lang w:eastAsia="en-US"/>
        </w:rPr>
      </w:pPr>
    </w:p>
    <w:p w:rsidR="00813A4B" w:rsidRPr="00813A4B" w:rsidRDefault="00813A4B" w:rsidP="00813A4B">
      <w:pPr>
        <w:widowControl/>
        <w:suppressAutoHyphens w:val="0"/>
        <w:jc w:val="both"/>
        <w:rPr>
          <w:rFonts w:ascii="RL2" w:eastAsiaTheme="minorHAnsi" w:hAnsi="RL2" w:cs="Calibri"/>
          <w:b/>
          <w:sz w:val="22"/>
          <w:szCs w:val="22"/>
          <w:lang w:eastAsia="en-US"/>
        </w:rPr>
      </w:pPr>
      <w:r w:rsidRPr="00813A4B">
        <w:rPr>
          <w:rFonts w:ascii="RL2" w:eastAsiaTheme="minorHAnsi" w:hAnsi="RL2" w:cs="Calibri"/>
          <w:b/>
          <w:sz w:val="22"/>
          <w:szCs w:val="22"/>
          <w:lang w:eastAsia="en-US"/>
        </w:rPr>
        <w:t>Our Club Website:</w:t>
      </w:r>
    </w:p>
    <w:p w:rsidR="00813A4B" w:rsidRPr="00813A4B" w:rsidRDefault="00813A4B" w:rsidP="00813A4B">
      <w:pPr>
        <w:widowControl/>
        <w:numPr>
          <w:ilvl w:val="0"/>
          <w:numId w:val="6"/>
        </w:numPr>
        <w:suppressAutoHyphens w:val="0"/>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The club website will include information to be conveyed regarding training competitions, rules and by-laws, policies, volunteer appreciation, the club constitution and social events.</w:t>
      </w:r>
    </w:p>
    <w:p w:rsidR="00813A4B" w:rsidRPr="00813A4B" w:rsidRDefault="00813A4B" w:rsidP="00813A4B">
      <w:pPr>
        <w:widowControl/>
        <w:numPr>
          <w:ilvl w:val="0"/>
          <w:numId w:val="6"/>
        </w:numPr>
        <w:suppressAutoHyphens w:val="0"/>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Written consent is necessary in order to publish a photograph and when this involves children permission from their parent or guardian.</w:t>
      </w:r>
    </w:p>
    <w:p w:rsidR="00813A4B" w:rsidRDefault="00813A4B" w:rsidP="00813A4B">
      <w:pPr>
        <w:widowControl/>
        <w:numPr>
          <w:ilvl w:val="0"/>
          <w:numId w:val="6"/>
        </w:numPr>
        <w:suppressAutoHyphens w:val="0"/>
        <w:ind w:left="714" w:hanging="357"/>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Regular review will occur in order to improve the website.</w:t>
      </w:r>
    </w:p>
    <w:p w:rsidR="00813A4B" w:rsidRPr="00813A4B" w:rsidRDefault="00813A4B" w:rsidP="00813A4B">
      <w:pPr>
        <w:widowControl/>
        <w:suppressAutoHyphens w:val="0"/>
        <w:ind w:left="714"/>
        <w:contextualSpacing/>
        <w:rPr>
          <w:rFonts w:ascii="RL2" w:eastAsiaTheme="minorHAnsi" w:hAnsi="RL2" w:cs="Calibri"/>
          <w:sz w:val="22"/>
          <w:szCs w:val="22"/>
          <w:lang w:eastAsia="en-US"/>
        </w:rPr>
      </w:pPr>
    </w:p>
    <w:p w:rsidR="00813A4B" w:rsidRPr="00813A4B" w:rsidRDefault="00813A4B" w:rsidP="00813A4B">
      <w:pPr>
        <w:widowControl/>
        <w:suppressAutoHyphens w:val="0"/>
        <w:rPr>
          <w:rFonts w:ascii="RL2" w:eastAsiaTheme="minorHAnsi" w:hAnsi="RL2" w:cs="Calibri"/>
          <w:sz w:val="22"/>
          <w:szCs w:val="22"/>
          <w:lang w:eastAsia="en-US"/>
        </w:rPr>
      </w:pPr>
      <w:r w:rsidRPr="00813A4B">
        <w:rPr>
          <w:rFonts w:ascii="RL2" w:eastAsiaTheme="minorHAnsi" w:hAnsi="RL2" w:cs="Calibri"/>
          <w:sz w:val="22"/>
          <w:szCs w:val="22"/>
          <w:lang w:eastAsia="en-US"/>
        </w:rPr>
        <w:t>In summary, it is important to think before using electronic communication. At any time that you may be unsure as to whether the content that you intend to post or send is appropriate, seek advice or refrain from sharing the content.</w:t>
      </w:r>
    </w:p>
    <w:p w:rsidR="00813A4B" w:rsidRPr="00813A4B" w:rsidRDefault="00813A4B" w:rsidP="00813A4B">
      <w:pPr>
        <w:widowControl/>
        <w:suppressAutoHyphens w:val="0"/>
        <w:spacing w:after="240"/>
        <w:rPr>
          <w:rFonts w:ascii="RL2" w:eastAsiaTheme="minorHAnsi" w:hAnsi="RL2" w:cs="Calibri"/>
          <w:b/>
          <w:sz w:val="22"/>
          <w:szCs w:val="22"/>
          <w:lang w:eastAsia="en-US"/>
        </w:rPr>
      </w:pPr>
    </w:p>
    <w:p w:rsidR="00813A4B" w:rsidRPr="00813A4B" w:rsidRDefault="00813A4B" w:rsidP="00813A4B">
      <w:pPr>
        <w:widowControl/>
        <w:suppressAutoHyphens w:val="0"/>
        <w:rPr>
          <w:rFonts w:ascii="RL2" w:eastAsiaTheme="minorHAnsi" w:hAnsi="RL2" w:cs="Calibri"/>
          <w:b/>
          <w:sz w:val="22"/>
          <w:szCs w:val="22"/>
          <w:lang w:eastAsia="en-US"/>
        </w:rPr>
      </w:pPr>
      <w:r w:rsidRPr="00813A4B">
        <w:rPr>
          <w:rFonts w:ascii="RL2" w:eastAsiaTheme="minorHAnsi" w:hAnsi="RL2" w:cs="Calibri"/>
          <w:b/>
          <w:sz w:val="22"/>
          <w:szCs w:val="22"/>
          <w:lang w:eastAsia="en-US"/>
        </w:rPr>
        <w:t>Club Expectations</w:t>
      </w:r>
    </w:p>
    <w:p w:rsidR="00813A4B" w:rsidRPr="00813A4B" w:rsidRDefault="00813A4B" w:rsidP="00813A4B">
      <w:pPr>
        <w:widowControl/>
        <w:suppressAutoHyphens w:val="0"/>
        <w:rPr>
          <w:rFonts w:ascii="RL2" w:eastAsiaTheme="minorHAnsi" w:hAnsi="RL2" w:cs="Calibri"/>
          <w:sz w:val="22"/>
          <w:szCs w:val="22"/>
          <w:lang w:eastAsia="en-US"/>
        </w:rPr>
      </w:pPr>
      <w:r w:rsidRPr="00813A4B">
        <w:rPr>
          <w:rFonts w:ascii="RL2" w:eastAsiaTheme="minorHAnsi" w:hAnsi="RL2" w:cs="Calibri"/>
          <w:sz w:val="22"/>
          <w:szCs w:val="22"/>
          <w:lang w:eastAsia="en-US"/>
        </w:rPr>
        <w:t>When using electronic communication, it is expected that club members and volunteers will conduct themselves appropriately. This entails the sharing of information with other club members or posting material on public websites. Electronic communication should adhere to the following guidelines;</w:t>
      </w:r>
    </w:p>
    <w:p w:rsidR="00813A4B" w:rsidRPr="00813A4B" w:rsidRDefault="00813A4B" w:rsidP="00813A4B">
      <w:pPr>
        <w:widowControl/>
        <w:numPr>
          <w:ilvl w:val="0"/>
          <w:numId w:val="7"/>
        </w:numPr>
        <w:suppressAutoHyphens w:val="0"/>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Will not be offensive, humiliating, intimidating or bully another individual</w:t>
      </w:r>
    </w:p>
    <w:p w:rsidR="00813A4B" w:rsidRPr="00813A4B" w:rsidRDefault="00813A4B" w:rsidP="00813A4B">
      <w:pPr>
        <w:widowControl/>
        <w:numPr>
          <w:ilvl w:val="0"/>
          <w:numId w:val="7"/>
        </w:numPr>
        <w:suppressAutoHyphens w:val="0"/>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Be restricted to club matters</w:t>
      </w:r>
    </w:p>
    <w:p w:rsidR="00813A4B" w:rsidRPr="00813A4B" w:rsidRDefault="00813A4B" w:rsidP="00813A4B">
      <w:pPr>
        <w:widowControl/>
        <w:numPr>
          <w:ilvl w:val="0"/>
          <w:numId w:val="7"/>
        </w:numPr>
        <w:suppressAutoHyphens w:val="0"/>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Be respectful and ensure the privacy of others</w:t>
      </w:r>
    </w:p>
    <w:p w:rsidR="00813A4B" w:rsidRPr="00813A4B" w:rsidRDefault="00813A4B" w:rsidP="00813A4B">
      <w:pPr>
        <w:widowControl/>
        <w:numPr>
          <w:ilvl w:val="0"/>
          <w:numId w:val="7"/>
        </w:numPr>
        <w:suppressAutoHyphens w:val="0"/>
        <w:contextualSpacing/>
        <w:rPr>
          <w:rFonts w:ascii="RL2" w:eastAsiaTheme="minorHAnsi" w:hAnsi="RL2" w:cs="Calibri"/>
          <w:sz w:val="22"/>
          <w:szCs w:val="22"/>
          <w:lang w:eastAsia="en-US"/>
        </w:rPr>
      </w:pPr>
      <w:r w:rsidRPr="00813A4B">
        <w:rPr>
          <w:rFonts w:ascii="RL2" w:eastAsiaTheme="minorHAnsi" w:hAnsi="RL2" w:cs="Calibri"/>
          <w:sz w:val="22"/>
          <w:szCs w:val="22"/>
          <w:lang w:eastAsia="en-US"/>
        </w:rPr>
        <w:t>Will not be in any way be false, misleading or likely to cause injury to the reputation of another individual</w:t>
      </w:r>
    </w:p>
    <w:p w:rsidR="00813A4B" w:rsidRDefault="00813A4B" w:rsidP="00813A4B">
      <w:pPr>
        <w:widowControl/>
        <w:suppressAutoHyphens w:val="0"/>
        <w:rPr>
          <w:rFonts w:ascii="RL2" w:eastAsiaTheme="minorHAnsi" w:hAnsi="RL2" w:cs="Calibri"/>
          <w:b/>
          <w:sz w:val="22"/>
          <w:szCs w:val="22"/>
          <w:lang w:eastAsia="en-US"/>
        </w:rPr>
      </w:pPr>
    </w:p>
    <w:p w:rsidR="00813A4B" w:rsidRPr="00813A4B" w:rsidRDefault="00813A4B" w:rsidP="00813A4B">
      <w:pPr>
        <w:widowControl/>
        <w:suppressAutoHyphens w:val="0"/>
        <w:rPr>
          <w:rFonts w:ascii="RL2" w:eastAsiaTheme="minorHAnsi" w:hAnsi="RL2" w:cs="Calibri"/>
          <w:b/>
          <w:sz w:val="22"/>
          <w:szCs w:val="22"/>
          <w:lang w:eastAsia="en-US"/>
        </w:rPr>
      </w:pPr>
      <w:r w:rsidRPr="00813A4B">
        <w:rPr>
          <w:rFonts w:ascii="RL2" w:eastAsiaTheme="minorHAnsi" w:hAnsi="RL2" w:cs="Calibri"/>
          <w:b/>
          <w:sz w:val="22"/>
          <w:szCs w:val="22"/>
          <w:lang w:eastAsia="en-US"/>
        </w:rPr>
        <w:t>Breach of Policy</w:t>
      </w:r>
    </w:p>
    <w:p w:rsidR="00813A4B" w:rsidRPr="00813A4B" w:rsidRDefault="00813A4B" w:rsidP="00813A4B">
      <w:pPr>
        <w:widowControl/>
        <w:suppressAutoHyphens w:val="0"/>
        <w:rPr>
          <w:rFonts w:ascii="RL2" w:eastAsiaTheme="minorHAnsi" w:hAnsi="RL2" w:cs="Calibri"/>
          <w:sz w:val="22"/>
          <w:szCs w:val="22"/>
          <w:lang w:eastAsia="en-US"/>
        </w:rPr>
      </w:pPr>
      <w:r w:rsidRPr="00813A4B">
        <w:rPr>
          <w:rFonts w:ascii="RL2" w:eastAsiaTheme="minorHAnsi" w:hAnsi="RL2" w:cs="Calibri"/>
          <w:sz w:val="22"/>
          <w:szCs w:val="22"/>
          <w:lang w:eastAsia="en-US"/>
        </w:rPr>
        <w:t>It is possible that volunteers and members that are found to send electronic communication or post online comments or content that may be considered as offensive, humiliating, intimidating or a form of harassment as referred to in our code of conduct may face disciplinary action.</w:t>
      </w: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 xml:space="preserve">An individual may be liable for defamation should they at any time publish information on the internet that would be considered as misleading or false. </w:t>
      </w:r>
    </w:p>
    <w:p w:rsidR="00813A4B" w:rsidRDefault="00813A4B" w:rsidP="00813A4B">
      <w:pPr>
        <w:widowControl/>
        <w:suppressAutoHyphens w:val="0"/>
        <w:spacing w:after="240"/>
        <w:rPr>
          <w:rFonts w:ascii="RL2" w:eastAsiaTheme="minorHAnsi" w:hAnsi="RL2" w:cs="Calibri"/>
          <w:sz w:val="22"/>
          <w:szCs w:val="22"/>
          <w:lang w:eastAsia="en-US"/>
        </w:rPr>
      </w:pP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A volunteer or member must also be aware that cyber bullying under certain circumstances may be considered as a criminal offence which can be reported to police.</w:t>
      </w: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 xml:space="preserve">I have read and agree to abide by the Social Media and Communications Policy and will; abide by it as a volunteer at </w:t>
      </w:r>
      <w:r w:rsidRPr="00813A4B">
        <w:rPr>
          <w:rFonts w:ascii="RL2" w:eastAsiaTheme="minorHAnsi" w:hAnsi="RL2" w:cs="Calibri"/>
          <w:i/>
          <w:sz w:val="22"/>
          <w:szCs w:val="22"/>
          <w:highlight w:val="yellow"/>
          <w:lang w:eastAsia="en-US"/>
        </w:rPr>
        <w:t>[Insert League/Club name].</w:t>
      </w: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Name:</w:t>
      </w:r>
      <w:r w:rsidRPr="00813A4B">
        <w:rPr>
          <w:rFonts w:ascii="RL2" w:eastAsiaTheme="minorHAnsi" w:hAnsi="RL2" w:cs="Calibri"/>
          <w:sz w:val="22"/>
          <w:szCs w:val="22"/>
          <w:lang w:eastAsia="en-US"/>
        </w:rPr>
        <w:tab/>
        <w:t>__________________________________________________</w:t>
      </w: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Date:</w:t>
      </w:r>
      <w:r w:rsidRPr="00813A4B">
        <w:rPr>
          <w:rFonts w:ascii="RL2" w:eastAsiaTheme="minorHAnsi" w:hAnsi="RL2" w:cs="Calibri"/>
          <w:sz w:val="22"/>
          <w:szCs w:val="22"/>
          <w:lang w:eastAsia="en-US"/>
        </w:rPr>
        <w:tab/>
        <w:t>__________________________________________________</w:t>
      </w: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Signature:</w:t>
      </w:r>
      <w:r w:rsidRPr="00813A4B">
        <w:rPr>
          <w:rFonts w:ascii="RL2" w:eastAsiaTheme="minorHAnsi" w:hAnsi="RL2" w:cs="Calibri"/>
          <w:sz w:val="22"/>
          <w:szCs w:val="22"/>
          <w:lang w:eastAsia="en-US"/>
        </w:rPr>
        <w:tab/>
        <w:t>__________________________________________________</w:t>
      </w:r>
      <w:r w:rsidRPr="00813A4B">
        <w:rPr>
          <w:rFonts w:ascii="RL2" w:eastAsiaTheme="minorHAnsi" w:hAnsi="RL2" w:cs="Calibri"/>
          <w:sz w:val="22"/>
          <w:szCs w:val="22"/>
          <w:lang w:eastAsia="en-US"/>
        </w:rPr>
        <w:tab/>
      </w:r>
    </w:p>
    <w:p w:rsidR="00813A4B" w:rsidRPr="00813A4B" w:rsidRDefault="00813A4B" w:rsidP="00813A4B">
      <w:pPr>
        <w:widowControl/>
        <w:suppressAutoHyphens w:val="0"/>
        <w:spacing w:after="240"/>
        <w:rPr>
          <w:rFonts w:ascii="RL2" w:eastAsiaTheme="minorHAnsi" w:hAnsi="RL2" w:cs="Calibri"/>
          <w:sz w:val="22"/>
          <w:szCs w:val="22"/>
          <w:lang w:eastAsia="en-US"/>
        </w:rPr>
      </w:pP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Parent signature to accompany where the individual is under 18.</w:t>
      </w:r>
    </w:p>
    <w:p w:rsidR="00813A4B" w:rsidRPr="00813A4B" w:rsidRDefault="00813A4B" w:rsidP="00813A4B">
      <w:pPr>
        <w:widowControl/>
        <w:suppressAutoHyphens w:val="0"/>
        <w:spacing w:after="240"/>
        <w:rPr>
          <w:rFonts w:ascii="RL2" w:eastAsiaTheme="minorHAnsi" w:hAnsi="RL2" w:cs="Calibri"/>
          <w:sz w:val="22"/>
          <w:szCs w:val="22"/>
          <w:lang w:eastAsia="en-US"/>
        </w:rPr>
      </w:pPr>
      <w:r>
        <w:rPr>
          <w:rFonts w:ascii="RL2" w:eastAsiaTheme="minorHAnsi" w:hAnsi="RL2" w:cs="Calibri"/>
          <w:sz w:val="22"/>
          <w:szCs w:val="22"/>
          <w:lang w:eastAsia="en-US"/>
        </w:rPr>
        <w:t>N</w:t>
      </w:r>
      <w:r w:rsidRPr="00813A4B">
        <w:rPr>
          <w:rFonts w:ascii="RL2" w:eastAsiaTheme="minorHAnsi" w:hAnsi="RL2" w:cs="Calibri"/>
          <w:sz w:val="22"/>
          <w:szCs w:val="22"/>
          <w:lang w:eastAsia="en-US"/>
        </w:rPr>
        <w:t xml:space="preserve">ame: </w:t>
      </w:r>
      <w:r>
        <w:rPr>
          <w:rFonts w:ascii="RL2" w:eastAsiaTheme="minorHAnsi" w:hAnsi="RL2" w:cs="Calibri"/>
          <w:sz w:val="22"/>
          <w:szCs w:val="22"/>
          <w:lang w:eastAsia="en-US"/>
        </w:rPr>
        <w:tab/>
      </w:r>
      <w:bookmarkStart w:id="0" w:name="_GoBack"/>
      <w:bookmarkEnd w:id="0"/>
      <w:r w:rsidRPr="00813A4B">
        <w:rPr>
          <w:rFonts w:ascii="RL2" w:eastAsiaTheme="minorHAnsi" w:hAnsi="RL2" w:cs="Calibri"/>
          <w:sz w:val="22"/>
          <w:szCs w:val="22"/>
          <w:lang w:eastAsia="en-US"/>
        </w:rPr>
        <w:t xml:space="preserve"> ___________________________________________________ </w:t>
      </w:r>
      <w:r w:rsidRPr="00813A4B">
        <w:rPr>
          <w:rFonts w:ascii="RL2" w:eastAsiaTheme="minorHAnsi" w:hAnsi="RL2" w:cs="Calibri"/>
          <w:sz w:val="22"/>
          <w:szCs w:val="22"/>
          <w:lang w:eastAsia="en-US"/>
        </w:rPr>
        <w:tab/>
      </w:r>
      <w:r w:rsidRPr="00813A4B">
        <w:rPr>
          <w:rFonts w:ascii="RL2" w:eastAsiaTheme="minorHAnsi" w:hAnsi="RL2" w:cs="Calibri"/>
          <w:sz w:val="22"/>
          <w:szCs w:val="22"/>
          <w:lang w:eastAsia="en-US"/>
        </w:rPr>
        <w:tab/>
      </w:r>
    </w:p>
    <w:p w:rsidR="00813A4B" w:rsidRPr="00813A4B" w:rsidRDefault="00813A4B" w:rsidP="00813A4B">
      <w:pPr>
        <w:widowControl/>
        <w:suppressAutoHyphens w:val="0"/>
        <w:spacing w:after="240"/>
        <w:rPr>
          <w:rFonts w:ascii="RL2" w:eastAsiaTheme="minorHAnsi" w:hAnsi="RL2" w:cs="Calibri"/>
          <w:sz w:val="22"/>
          <w:szCs w:val="22"/>
          <w:lang w:eastAsia="en-US"/>
        </w:rPr>
      </w:pPr>
      <w:r w:rsidRPr="00813A4B">
        <w:rPr>
          <w:rFonts w:ascii="RL2" w:eastAsiaTheme="minorHAnsi" w:hAnsi="RL2" w:cs="Calibri"/>
          <w:sz w:val="22"/>
          <w:szCs w:val="22"/>
          <w:lang w:eastAsia="en-US"/>
        </w:rPr>
        <w:t>Date:</w:t>
      </w:r>
      <w:r w:rsidRPr="00813A4B">
        <w:rPr>
          <w:rFonts w:ascii="RL2" w:eastAsiaTheme="minorHAnsi" w:hAnsi="RL2" w:cs="Calibri"/>
          <w:sz w:val="22"/>
          <w:szCs w:val="22"/>
          <w:lang w:eastAsia="en-US"/>
        </w:rPr>
        <w:tab/>
        <w:t>___________________________________________________</w:t>
      </w:r>
      <w:r w:rsidRPr="00813A4B">
        <w:rPr>
          <w:rFonts w:ascii="RL2" w:eastAsiaTheme="minorHAnsi" w:hAnsi="RL2" w:cs="Calibri"/>
          <w:sz w:val="22"/>
          <w:szCs w:val="22"/>
          <w:lang w:eastAsia="en-US"/>
        </w:rPr>
        <w:tab/>
      </w:r>
    </w:p>
    <w:p w:rsidR="001A62C2" w:rsidRPr="00813A4B" w:rsidRDefault="00813A4B" w:rsidP="00813A4B">
      <w:pPr>
        <w:rPr>
          <w:rFonts w:ascii="RL2" w:hAnsi="RL2"/>
        </w:rPr>
      </w:pPr>
      <w:r w:rsidRPr="00813A4B">
        <w:rPr>
          <w:rFonts w:ascii="RL2" w:eastAsiaTheme="minorHAnsi" w:hAnsi="RL2" w:cs="Calibri"/>
          <w:sz w:val="22"/>
          <w:szCs w:val="22"/>
          <w:lang w:eastAsia="en-US"/>
        </w:rPr>
        <w:t>Signature:</w:t>
      </w:r>
      <w:r w:rsidRPr="00813A4B">
        <w:rPr>
          <w:rFonts w:ascii="RL2" w:eastAsiaTheme="minorHAnsi" w:hAnsi="RL2" w:cs="Calibri"/>
          <w:sz w:val="22"/>
          <w:szCs w:val="22"/>
          <w:lang w:eastAsia="en-US"/>
        </w:rPr>
        <w:tab/>
        <w:t>___________________________________________________</w:t>
      </w:r>
      <w:r w:rsidRPr="00813A4B">
        <w:rPr>
          <w:rFonts w:ascii="RL2" w:eastAsiaTheme="minorHAnsi" w:hAnsi="RL2" w:cs="Calibri"/>
          <w:sz w:val="22"/>
          <w:szCs w:val="22"/>
          <w:lang w:eastAsia="en-US"/>
        </w:rPr>
        <w:tab/>
      </w:r>
    </w:p>
    <w:sectPr w:rsidR="001A62C2" w:rsidRPr="00813A4B" w:rsidSect="00666E63">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2835" w:right="1134" w:bottom="2398" w:left="930" w:header="0"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BDA" w:rsidRDefault="00AD1BDA" w:rsidP="000872EF">
      <w:r>
        <w:separator/>
      </w:r>
    </w:p>
  </w:endnote>
  <w:endnote w:type="continuationSeparator" w:id="0">
    <w:p w:rsidR="00AD1BDA" w:rsidRDefault="00AD1BDA" w:rsidP="000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RL2">
    <w:panose1 w:val="00000500000000000000"/>
    <w:charset w:val="00"/>
    <w:family w:val="modern"/>
    <w:notTrueType/>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929" w:rsidRDefault="00C00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1C8" w:rsidRDefault="00EC78BF" w:rsidP="00DB0A44">
    <w:pPr>
      <w:pStyle w:val="Footer"/>
      <w:ind w:left="-567"/>
    </w:pPr>
    <w:r>
      <w:rPr>
        <w:noProof/>
      </w:rPr>
      <w:drawing>
        <wp:anchor distT="0" distB="0" distL="114300" distR="114300" simplePos="0" relativeHeight="251664384" behindDoc="1" locked="0" layoutInCell="1" allowOverlap="1" wp14:anchorId="158071BF" wp14:editId="7E7FCD85">
          <wp:simplePos x="0" y="0"/>
          <wp:positionH relativeFrom="column">
            <wp:posOffset>-587484</wp:posOffset>
          </wp:positionH>
          <wp:positionV relativeFrom="paragraph">
            <wp:posOffset>-2047772</wp:posOffset>
          </wp:positionV>
          <wp:extent cx="7601143" cy="229260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01143" cy="229260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929" w:rsidRDefault="00C00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BDA" w:rsidRDefault="00AD1BDA" w:rsidP="000872EF">
      <w:r>
        <w:separator/>
      </w:r>
    </w:p>
  </w:footnote>
  <w:footnote w:type="continuationSeparator" w:id="0">
    <w:p w:rsidR="00AD1BDA" w:rsidRDefault="00AD1BDA" w:rsidP="0008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4DD" w:rsidRDefault="00896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2EF" w:rsidRDefault="00DF4845" w:rsidP="00DF4845">
    <w:pPr>
      <w:pStyle w:val="Header"/>
      <w:jc w:val="right"/>
    </w:pPr>
    <w:r>
      <w:rPr>
        <w:noProof/>
      </w:rPr>
      <w:drawing>
        <wp:anchor distT="0" distB="0" distL="114300" distR="114300" simplePos="0" relativeHeight="251663360" behindDoc="0" locked="0" layoutInCell="1" allowOverlap="1" wp14:anchorId="2F65A82C" wp14:editId="083331FC">
          <wp:simplePos x="0" y="0"/>
          <wp:positionH relativeFrom="column">
            <wp:posOffset>-506730</wp:posOffset>
          </wp:positionH>
          <wp:positionV relativeFrom="paragraph">
            <wp:posOffset>-66566</wp:posOffset>
          </wp:positionV>
          <wp:extent cx="7542870" cy="2311685"/>
          <wp:effectExtent l="0" t="0" r="127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870" cy="2311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4DD" w:rsidRDefault="0089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06999"/>
    <w:multiLevelType w:val="hybridMultilevel"/>
    <w:tmpl w:val="06EE3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3F67102F"/>
    <w:multiLevelType w:val="hybridMultilevel"/>
    <w:tmpl w:val="1C601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4C5BA7"/>
    <w:multiLevelType w:val="hybridMultilevel"/>
    <w:tmpl w:val="A18AC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57642A"/>
    <w:multiLevelType w:val="hybridMultilevel"/>
    <w:tmpl w:val="F03A9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11361E6"/>
    <w:multiLevelType w:val="hybridMultilevel"/>
    <w:tmpl w:val="84C29E96"/>
    <w:lvl w:ilvl="0" w:tplc="AA3C4A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0C3B24"/>
    <w:multiLevelType w:val="hybridMultilevel"/>
    <w:tmpl w:val="6268AD8E"/>
    <w:lvl w:ilvl="0" w:tplc="18A4B18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C5756E"/>
    <w:multiLevelType w:val="hybridMultilevel"/>
    <w:tmpl w:val="9412F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3"/>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attachedTemplate r:id="rId1"/>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20"/>
    <w:rsid w:val="00001470"/>
    <w:rsid w:val="00003F8F"/>
    <w:rsid w:val="0004025C"/>
    <w:rsid w:val="000465CA"/>
    <w:rsid w:val="000872EF"/>
    <w:rsid w:val="000C3777"/>
    <w:rsid w:val="000D0F17"/>
    <w:rsid w:val="000F7EFB"/>
    <w:rsid w:val="0012123E"/>
    <w:rsid w:val="0014429E"/>
    <w:rsid w:val="00152513"/>
    <w:rsid w:val="00167FF5"/>
    <w:rsid w:val="001A3869"/>
    <w:rsid w:val="001A62C2"/>
    <w:rsid w:val="001E3F05"/>
    <w:rsid w:val="002155FB"/>
    <w:rsid w:val="00223B15"/>
    <w:rsid w:val="0023037D"/>
    <w:rsid w:val="00244FE1"/>
    <w:rsid w:val="0027571C"/>
    <w:rsid w:val="002E559B"/>
    <w:rsid w:val="002F6FBA"/>
    <w:rsid w:val="003261C8"/>
    <w:rsid w:val="003429DC"/>
    <w:rsid w:val="0037125C"/>
    <w:rsid w:val="00372B11"/>
    <w:rsid w:val="00380506"/>
    <w:rsid w:val="003850E7"/>
    <w:rsid w:val="00397689"/>
    <w:rsid w:val="003A1677"/>
    <w:rsid w:val="003D1EF0"/>
    <w:rsid w:val="003D333F"/>
    <w:rsid w:val="003F349C"/>
    <w:rsid w:val="003F40ED"/>
    <w:rsid w:val="0040360A"/>
    <w:rsid w:val="00417012"/>
    <w:rsid w:val="0042187B"/>
    <w:rsid w:val="00426993"/>
    <w:rsid w:val="004B44DB"/>
    <w:rsid w:val="004C3598"/>
    <w:rsid w:val="004C6ED2"/>
    <w:rsid w:val="004D0EAD"/>
    <w:rsid w:val="004D3CA3"/>
    <w:rsid w:val="005145ED"/>
    <w:rsid w:val="005169A4"/>
    <w:rsid w:val="00541C31"/>
    <w:rsid w:val="00583900"/>
    <w:rsid w:val="00587282"/>
    <w:rsid w:val="005A6E91"/>
    <w:rsid w:val="005C204F"/>
    <w:rsid w:val="005C681A"/>
    <w:rsid w:val="00631BDC"/>
    <w:rsid w:val="00650078"/>
    <w:rsid w:val="00666E63"/>
    <w:rsid w:val="00683DB4"/>
    <w:rsid w:val="00685510"/>
    <w:rsid w:val="00693405"/>
    <w:rsid w:val="006A0639"/>
    <w:rsid w:val="006A09A7"/>
    <w:rsid w:val="006B510A"/>
    <w:rsid w:val="006F1B6A"/>
    <w:rsid w:val="006F2336"/>
    <w:rsid w:val="0070474E"/>
    <w:rsid w:val="00704C08"/>
    <w:rsid w:val="00710DB6"/>
    <w:rsid w:val="007310A8"/>
    <w:rsid w:val="0073240E"/>
    <w:rsid w:val="00785CE7"/>
    <w:rsid w:val="0079348D"/>
    <w:rsid w:val="00796B09"/>
    <w:rsid w:val="007A0837"/>
    <w:rsid w:val="007A0B4D"/>
    <w:rsid w:val="007A1B11"/>
    <w:rsid w:val="007C41A9"/>
    <w:rsid w:val="007D6E61"/>
    <w:rsid w:val="00813A4B"/>
    <w:rsid w:val="00872BB3"/>
    <w:rsid w:val="00874657"/>
    <w:rsid w:val="008964DD"/>
    <w:rsid w:val="008A676C"/>
    <w:rsid w:val="008D575A"/>
    <w:rsid w:val="008D659A"/>
    <w:rsid w:val="00902099"/>
    <w:rsid w:val="00907867"/>
    <w:rsid w:val="00913667"/>
    <w:rsid w:val="009544AD"/>
    <w:rsid w:val="00975240"/>
    <w:rsid w:val="009904D0"/>
    <w:rsid w:val="00995911"/>
    <w:rsid w:val="009A2CD0"/>
    <w:rsid w:val="009F5B63"/>
    <w:rsid w:val="009F5CA7"/>
    <w:rsid w:val="00A32A6E"/>
    <w:rsid w:val="00A47F17"/>
    <w:rsid w:val="00A73330"/>
    <w:rsid w:val="00A74404"/>
    <w:rsid w:val="00A77DE2"/>
    <w:rsid w:val="00A91DDD"/>
    <w:rsid w:val="00AC2096"/>
    <w:rsid w:val="00AC2458"/>
    <w:rsid w:val="00AD1BDA"/>
    <w:rsid w:val="00AF6681"/>
    <w:rsid w:val="00B56BDA"/>
    <w:rsid w:val="00B91BFC"/>
    <w:rsid w:val="00B92A4B"/>
    <w:rsid w:val="00BC56A3"/>
    <w:rsid w:val="00BE0094"/>
    <w:rsid w:val="00C00929"/>
    <w:rsid w:val="00C16922"/>
    <w:rsid w:val="00C26491"/>
    <w:rsid w:val="00C45F88"/>
    <w:rsid w:val="00C63C53"/>
    <w:rsid w:val="00C8772B"/>
    <w:rsid w:val="00C9252F"/>
    <w:rsid w:val="00C92899"/>
    <w:rsid w:val="00CA093D"/>
    <w:rsid w:val="00CC29B4"/>
    <w:rsid w:val="00D25248"/>
    <w:rsid w:val="00D30A66"/>
    <w:rsid w:val="00D337BA"/>
    <w:rsid w:val="00D94EEA"/>
    <w:rsid w:val="00DB0A44"/>
    <w:rsid w:val="00DC0169"/>
    <w:rsid w:val="00DF1922"/>
    <w:rsid w:val="00DF4845"/>
    <w:rsid w:val="00E025D3"/>
    <w:rsid w:val="00E4664B"/>
    <w:rsid w:val="00E56141"/>
    <w:rsid w:val="00E57020"/>
    <w:rsid w:val="00EC78BF"/>
    <w:rsid w:val="00F203B1"/>
    <w:rsid w:val="00F6447F"/>
    <w:rsid w:val="00F950FC"/>
    <w:rsid w:val="00FA40FA"/>
    <w:rsid w:val="00FE05E4"/>
    <w:rsid w:val="00FE2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519E1"/>
  <w15:docId w15:val="{620910B0-432B-4129-BAFF-33941664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BDA"/>
    <w:rPr>
      <w:color w:val="0000FF"/>
      <w:u w:val="single"/>
    </w:rPr>
  </w:style>
  <w:style w:type="paragraph" w:styleId="BalloonText">
    <w:name w:val="Balloon Text"/>
    <w:basedOn w:val="Normal"/>
    <w:link w:val="BalloonTextChar"/>
    <w:uiPriority w:val="99"/>
    <w:semiHidden/>
    <w:unhideWhenUsed/>
    <w:rsid w:val="00872BB3"/>
    <w:rPr>
      <w:rFonts w:ascii="Tahoma" w:hAnsi="Tahoma" w:cs="Tahoma"/>
      <w:sz w:val="16"/>
      <w:szCs w:val="16"/>
    </w:rPr>
  </w:style>
  <w:style w:type="character" w:customStyle="1" w:styleId="BalloonTextChar">
    <w:name w:val="Balloon Text Char"/>
    <w:basedOn w:val="DefaultParagraphFont"/>
    <w:link w:val="BalloonText"/>
    <w:uiPriority w:val="99"/>
    <w:semiHidden/>
    <w:rsid w:val="00872BB3"/>
    <w:rPr>
      <w:rFonts w:ascii="Tahoma" w:hAnsi="Tahoma" w:cs="Tahoma"/>
      <w:sz w:val="16"/>
      <w:szCs w:val="16"/>
    </w:rPr>
  </w:style>
  <w:style w:type="character" w:customStyle="1" w:styleId="apple-style-span">
    <w:name w:val="apple-style-span"/>
    <w:basedOn w:val="DefaultParagraphFont"/>
    <w:rsid w:val="00872BB3"/>
  </w:style>
  <w:style w:type="paragraph" w:styleId="Header">
    <w:name w:val="header"/>
    <w:basedOn w:val="Normal"/>
    <w:link w:val="HeaderChar"/>
    <w:uiPriority w:val="99"/>
    <w:unhideWhenUsed/>
    <w:rsid w:val="000872EF"/>
    <w:pPr>
      <w:tabs>
        <w:tab w:val="center" w:pos="4513"/>
        <w:tab w:val="right" w:pos="9026"/>
      </w:tabs>
    </w:pPr>
  </w:style>
  <w:style w:type="character" w:customStyle="1" w:styleId="HeaderChar">
    <w:name w:val="Header Char"/>
    <w:basedOn w:val="DefaultParagraphFont"/>
    <w:link w:val="Header"/>
    <w:uiPriority w:val="99"/>
    <w:rsid w:val="000872EF"/>
    <w:rPr>
      <w:sz w:val="24"/>
    </w:rPr>
  </w:style>
  <w:style w:type="paragraph" w:styleId="Footer">
    <w:name w:val="footer"/>
    <w:basedOn w:val="Normal"/>
    <w:link w:val="FooterChar"/>
    <w:uiPriority w:val="99"/>
    <w:unhideWhenUsed/>
    <w:rsid w:val="000872EF"/>
    <w:pPr>
      <w:tabs>
        <w:tab w:val="center" w:pos="4513"/>
        <w:tab w:val="right" w:pos="9026"/>
      </w:tabs>
    </w:pPr>
  </w:style>
  <w:style w:type="character" w:customStyle="1" w:styleId="FooterChar">
    <w:name w:val="Footer Char"/>
    <w:basedOn w:val="DefaultParagraphFont"/>
    <w:link w:val="Footer"/>
    <w:uiPriority w:val="99"/>
    <w:rsid w:val="000872EF"/>
    <w:rPr>
      <w:sz w:val="24"/>
    </w:rPr>
  </w:style>
  <w:style w:type="paragraph" w:styleId="NormalWeb">
    <w:name w:val="Normal (Web)"/>
    <w:basedOn w:val="Normal"/>
    <w:uiPriority w:val="99"/>
    <w:semiHidden/>
    <w:unhideWhenUsed/>
    <w:rsid w:val="00C9252F"/>
    <w:pPr>
      <w:widowControl/>
      <w:suppressAutoHyphens w:val="0"/>
      <w:spacing w:before="100" w:beforeAutospacing="1" w:after="100" w:afterAutospacing="1"/>
    </w:pPr>
    <w:rPr>
      <w:szCs w:val="24"/>
    </w:rPr>
  </w:style>
  <w:style w:type="paragraph" w:styleId="ListParagraph">
    <w:name w:val="List Paragraph"/>
    <w:basedOn w:val="Normal"/>
    <w:uiPriority w:val="34"/>
    <w:qFormat/>
    <w:rsid w:val="00902099"/>
    <w:pPr>
      <w:widowControl/>
      <w:suppressAutoHyphens w:val="0"/>
      <w:ind w:left="720"/>
    </w:pPr>
    <w:rPr>
      <w:rFonts w:ascii="Calibri" w:eastAsiaTheme="minorHAnsi" w:hAnsi="Calibri"/>
      <w:sz w:val="22"/>
      <w:szCs w:val="22"/>
      <w:lang w:eastAsia="en-US"/>
    </w:rPr>
  </w:style>
  <w:style w:type="paragraph" w:customStyle="1" w:styleId="BasicParagraph">
    <w:name w:val="[Basic Paragraph]"/>
    <w:basedOn w:val="Normal"/>
    <w:uiPriority w:val="99"/>
    <w:rsid w:val="001A62C2"/>
    <w:pPr>
      <w:widowControl/>
      <w:suppressAutoHyphens w:val="0"/>
      <w:autoSpaceDE w:val="0"/>
      <w:autoSpaceDN w:val="0"/>
      <w:adjustRightInd w:val="0"/>
      <w:spacing w:line="288" w:lineRule="auto"/>
      <w:textAlignment w:val="center"/>
    </w:pPr>
    <w:rPr>
      <w:rFonts w:ascii="MinionPro-Regular" w:hAnsi="MinionPro-Regular" w:cs="MinionPro-Regular"/>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29485">
      <w:bodyDiv w:val="1"/>
      <w:marLeft w:val="0"/>
      <w:marRight w:val="0"/>
      <w:marTop w:val="0"/>
      <w:marBottom w:val="0"/>
      <w:divBdr>
        <w:top w:val="none" w:sz="0" w:space="0" w:color="auto"/>
        <w:left w:val="none" w:sz="0" w:space="0" w:color="auto"/>
        <w:bottom w:val="none" w:sz="0" w:space="0" w:color="auto"/>
        <w:right w:val="none" w:sz="0" w:space="0" w:color="auto"/>
      </w:divBdr>
    </w:div>
    <w:div w:id="294289403">
      <w:bodyDiv w:val="1"/>
      <w:marLeft w:val="0"/>
      <w:marRight w:val="0"/>
      <w:marTop w:val="0"/>
      <w:marBottom w:val="0"/>
      <w:divBdr>
        <w:top w:val="none" w:sz="0" w:space="0" w:color="auto"/>
        <w:left w:val="none" w:sz="0" w:space="0" w:color="auto"/>
        <w:bottom w:val="none" w:sz="0" w:space="0" w:color="auto"/>
        <w:right w:val="none" w:sz="0" w:space="0" w:color="auto"/>
      </w:divBdr>
    </w:div>
    <w:div w:id="449129143">
      <w:bodyDiv w:val="1"/>
      <w:marLeft w:val="0"/>
      <w:marRight w:val="0"/>
      <w:marTop w:val="0"/>
      <w:marBottom w:val="0"/>
      <w:divBdr>
        <w:top w:val="none" w:sz="0" w:space="0" w:color="auto"/>
        <w:left w:val="none" w:sz="0" w:space="0" w:color="auto"/>
        <w:bottom w:val="none" w:sz="0" w:space="0" w:color="auto"/>
        <w:right w:val="none" w:sz="0" w:space="0" w:color="auto"/>
      </w:divBdr>
    </w:div>
    <w:div w:id="484132094">
      <w:bodyDiv w:val="1"/>
      <w:marLeft w:val="0"/>
      <w:marRight w:val="0"/>
      <w:marTop w:val="0"/>
      <w:marBottom w:val="0"/>
      <w:divBdr>
        <w:top w:val="none" w:sz="0" w:space="0" w:color="auto"/>
        <w:left w:val="none" w:sz="0" w:space="0" w:color="auto"/>
        <w:bottom w:val="none" w:sz="0" w:space="0" w:color="auto"/>
        <w:right w:val="none" w:sz="0" w:space="0" w:color="auto"/>
      </w:divBdr>
    </w:div>
    <w:div w:id="1612127103">
      <w:bodyDiv w:val="1"/>
      <w:marLeft w:val="0"/>
      <w:marRight w:val="0"/>
      <w:marTop w:val="0"/>
      <w:marBottom w:val="0"/>
      <w:divBdr>
        <w:top w:val="none" w:sz="0" w:space="0" w:color="auto"/>
        <w:left w:val="none" w:sz="0" w:space="0" w:color="auto"/>
        <w:bottom w:val="none" w:sz="0" w:space="0" w:color="auto"/>
        <w:right w:val="none" w:sz="0" w:space="0" w:color="auto"/>
      </w:divBdr>
    </w:div>
    <w:div w:id="1699234111">
      <w:bodyDiv w:val="1"/>
      <w:marLeft w:val="0"/>
      <w:marRight w:val="0"/>
      <w:marTop w:val="0"/>
      <w:marBottom w:val="0"/>
      <w:divBdr>
        <w:top w:val="none" w:sz="0" w:space="0" w:color="auto"/>
        <w:left w:val="none" w:sz="0" w:space="0" w:color="auto"/>
        <w:bottom w:val="none" w:sz="0" w:space="0" w:color="auto"/>
        <w:right w:val="none" w:sz="0" w:space="0" w:color="auto"/>
      </w:divBdr>
    </w:div>
    <w:div w:id="19769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QRL21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7EF5FF6B3E5C42B9887A17B7BEFB42" ma:contentTypeVersion="6" ma:contentTypeDescription="Create a new document." ma:contentTypeScope="" ma:versionID="4af6fdc06158466100362cb70bdfe925">
  <xsd:schema xmlns:xsd="http://www.w3.org/2001/XMLSchema" xmlns:xs="http://www.w3.org/2001/XMLSchema" xmlns:p="http://schemas.microsoft.com/office/2006/metadata/properties" xmlns:ns2="08864fdc-a921-479c-a202-3a6b689ea7de" xmlns:ns3="aed1613e-ffca-49a2-8975-bc327cdac90a" targetNamespace="http://schemas.microsoft.com/office/2006/metadata/properties" ma:root="true" ma:fieldsID="045749dee1730cc3739fb73a3f3ddab1" ns2:_="" ns3:_="">
    <xsd:import namespace="08864fdc-a921-479c-a202-3a6b689ea7de"/>
    <xsd:import namespace="aed1613e-ffca-49a2-8975-bc327cdac9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64fdc-a921-479c-a202-3a6b689ea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613e-ffca-49a2-8975-bc327cdac9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D11964-041F-424B-888A-95A7D268DB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042047-967A-495B-BC1C-B4AC2472694E}"/>
</file>

<file path=customXml/itemProps3.xml><?xml version="1.0" encoding="utf-8"?>
<ds:datastoreItem xmlns:ds="http://schemas.openxmlformats.org/officeDocument/2006/customXml" ds:itemID="{E706EA86-F30F-4E90-94E3-CBA8827FC9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QRL21_Letterhead</Template>
  <TotalTime>1</TotalTime>
  <Pages>3</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Tanya Tully</cp:lastModifiedBy>
  <cp:revision>2</cp:revision>
  <cp:lastPrinted>2020-11-24T00:48:00Z</cp:lastPrinted>
  <dcterms:created xsi:type="dcterms:W3CDTF">2021-02-03T00:40:00Z</dcterms:created>
  <dcterms:modified xsi:type="dcterms:W3CDTF">2021-02-03T00:40:00Z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0x0101008B7EF5FF6B3E5C42B9887A17B7BEFB42</vt:lpwstr>
  </property>
</Properties>
</file>