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D6762" w:rsidRDefault="001D6762" w:rsidP="001D6762">
      <w:pPr>
        <w:widowControl/>
        <w:suppressAutoHyphens w:val="0"/>
        <w:jc w:val="center"/>
        <w:textAlignment w:val="baseline"/>
        <w:rPr>
          <w:rFonts w:ascii="Calibri" w:hAnsi="Calibri" w:cs="Calibri"/>
          <w:sz w:val="28"/>
          <w:szCs w:val="28"/>
        </w:rPr>
      </w:pPr>
      <w:r w:rsidRPr="001D6762">
        <w:rPr>
          <w:rFonts w:ascii="RL2" w:hAnsi="RL2" w:cs="Calibri"/>
          <w:b/>
          <w:bCs/>
          <w:sz w:val="28"/>
          <w:szCs w:val="28"/>
          <w:lang w:val="en-US"/>
        </w:rPr>
        <w:t>Drug and Alcohol Policy</w:t>
      </w:r>
    </w:p>
    <w:p w:rsidR="001D6762" w:rsidRPr="001D6762" w:rsidRDefault="001D6762" w:rsidP="001D6762">
      <w:pPr>
        <w:widowControl/>
        <w:suppressAutoHyphens w:val="0"/>
        <w:jc w:val="center"/>
        <w:textAlignment w:val="baseline"/>
        <w:rPr>
          <w:rFonts w:ascii="RL2" w:hAnsi="RL2" w:cs="Segoe UI"/>
          <w:sz w:val="18"/>
          <w:szCs w:val="18"/>
        </w:rPr>
      </w:pPr>
    </w:p>
    <w:p w:rsidR="001D6762" w:rsidRDefault="001D6762" w:rsidP="001D6762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  <w:r w:rsidRPr="001D6762">
        <w:rPr>
          <w:rFonts w:ascii="RL2" w:hAnsi="RL2" w:cs="Calibri"/>
          <w:i/>
          <w:iCs/>
          <w:sz w:val="22"/>
          <w:szCs w:val="22"/>
          <w:shd w:val="clear" w:color="auto" w:fill="FFFF00"/>
          <w:lang w:val="en-US"/>
        </w:rPr>
        <w:t>[Insert League/Club name]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is committed to providing volunteers with a smoke, drug and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alcohol-free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workplace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and similar commitment and cooperation is required from staff members.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 xml:space="preserve"> Alcohol is permitted to be served at designated staff, volunteer and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1D6762">
        <w:rPr>
          <w:rFonts w:ascii="RL2" w:hAnsi="RL2" w:cs="Calibri"/>
          <w:sz w:val="22"/>
          <w:szCs w:val="22"/>
          <w:lang w:val="en-US"/>
        </w:rPr>
        <w:t>organised</w:t>
      </w:r>
      <w:proofErr w:type="spellEnd"/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social occasions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only.</w:t>
      </w:r>
      <w:r w:rsidRPr="001D6762">
        <w:rPr>
          <w:rFonts w:ascii="Calibri" w:hAnsi="Calibri" w:cs="Calibri"/>
          <w:sz w:val="22"/>
          <w:szCs w:val="22"/>
          <w:lang w:val="en-US"/>
        </w:rPr>
        <w:t>  </w:t>
      </w:r>
      <w:r w:rsidRPr="001D6762">
        <w:rPr>
          <w:rFonts w:ascii="Calibri" w:hAnsi="Calibri" w:cs="Calibri"/>
          <w:sz w:val="22"/>
          <w:szCs w:val="22"/>
        </w:rPr>
        <w:t> </w:t>
      </w:r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</w:p>
    <w:p w:rsidR="001D6762" w:rsidRDefault="001D6762" w:rsidP="001D6762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  <w:r w:rsidRPr="001D6762">
        <w:rPr>
          <w:rFonts w:ascii="RL2" w:hAnsi="RL2" w:cs="Calibri"/>
          <w:sz w:val="22"/>
          <w:szCs w:val="22"/>
          <w:lang w:val="en-US"/>
        </w:rPr>
        <w:t>The unlawful distribution, dispensation, possession or use of a controlled substance at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i/>
          <w:iCs/>
          <w:sz w:val="22"/>
          <w:szCs w:val="22"/>
          <w:shd w:val="clear" w:color="auto" w:fill="FFFF00"/>
          <w:lang w:val="en-US"/>
        </w:rPr>
        <w:t>[insert League/Club name]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grounds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or shared spaces is prohibited. A volunteer who is convicted of a drug or alcohol violation arising out of conduct occurring within the club or associated grounds or facilities must notify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the Club President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of such a conviction immediately.</w:t>
      </w:r>
      <w:r w:rsidRPr="001D6762">
        <w:rPr>
          <w:rFonts w:ascii="Calibri" w:hAnsi="Calibri" w:cs="Calibri"/>
          <w:sz w:val="22"/>
          <w:szCs w:val="22"/>
        </w:rPr>
        <w:t> </w:t>
      </w:r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</w:p>
    <w:p w:rsidR="001D6762" w:rsidRDefault="001D6762" w:rsidP="001D6762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  <w:r w:rsidRPr="001D6762">
        <w:rPr>
          <w:rFonts w:ascii="RL2" w:hAnsi="RL2" w:cs="Calibri"/>
          <w:sz w:val="22"/>
          <w:szCs w:val="22"/>
          <w:lang w:val="en-US"/>
        </w:rPr>
        <w:t>A volunteer is forbidden to drive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a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i/>
          <w:iCs/>
          <w:sz w:val="22"/>
          <w:szCs w:val="22"/>
          <w:shd w:val="clear" w:color="auto" w:fill="FFFF00"/>
          <w:lang w:val="en-US"/>
        </w:rPr>
        <w:t>[insert League/Club name]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vehicle while under the influence of alcohol or any other intoxicant or illegal substance. If failure to comply with this policy results in a volunteer being fined or having their license suspended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the Club President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sz w:val="22"/>
          <w:szCs w:val="22"/>
          <w:lang w:val="en-US"/>
        </w:rPr>
        <w:t>must be notified immediately.</w:t>
      </w:r>
      <w:r w:rsidRPr="001D6762">
        <w:rPr>
          <w:rFonts w:ascii="Calibri" w:hAnsi="Calibri" w:cs="Calibri"/>
          <w:sz w:val="22"/>
          <w:szCs w:val="22"/>
        </w:rPr>
        <w:t> </w:t>
      </w:r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bookmarkStart w:id="0" w:name="_GoBack"/>
      <w:bookmarkEnd w:id="0"/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r w:rsidRPr="001D6762">
        <w:rPr>
          <w:rFonts w:ascii="RL2" w:hAnsi="RL2" w:cs="Calibri"/>
          <w:sz w:val="22"/>
          <w:szCs w:val="22"/>
          <w:lang w:val="en-US"/>
        </w:rPr>
        <w:t>Any volunteer who violates the above policy will be subject to discipline up to and including termination. All volunteers must agree to abide by this policy.</w:t>
      </w:r>
      <w:r w:rsidRPr="001D6762">
        <w:rPr>
          <w:rFonts w:ascii="Calibri" w:hAnsi="Calibri" w:cs="Calibri"/>
          <w:sz w:val="22"/>
          <w:szCs w:val="22"/>
        </w:rPr>
        <w:t> </w:t>
      </w:r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r w:rsidRPr="001D6762">
        <w:rPr>
          <w:rFonts w:ascii="RL2" w:hAnsi="RL2" w:cs="Calibri"/>
          <w:sz w:val="22"/>
          <w:szCs w:val="22"/>
          <w:lang w:val="en-US"/>
        </w:rPr>
        <w:t>I have read the above policy and agree to adhere to it while serving as a volunteer for</w:t>
      </w:r>
      <w:r w:rsidRPr="001D6762">
        <w:rPr>
          <w:rFonts w:ascii="Calibri" w:hAnsi="Calibri" w:cs="Calibri"/>
          <w:sz w:val="22"/>
          <w:szCs w:val="22"/>
          <w:lang w:val="en-US"/>
        </w:rPr>
        <w:t> </w:t>
      </w:r>
      <w:r w:rsidRPr="001D6762">
        <w:rPr>
          <w:rFonts w:ascii="RL2" w:hAnsi="RL2" w:cs="Calibri"/>
          <w:i/>
          <w:iCs/>
          <w:sz w:val="22"/>
          <w:szCs w:val="22"/>
          <w:shd w:val="clear" w:color="auto" w:fill="FFFF00"/>
          <w:lang w:val="en-US"/>
        </w:rPr>
        <w:t>[insert League/Club name]</w:t>
      </w:r>
      <w:r w:rsidRPr="001D6762">
        <w:rPr>
          <w:rFonts w:ascii="RL2" w:hAnsi="RL2" w:cs="Calibri"/>
          <w:sz w:val="22"/>
          <w:szCs w:val="22"/>
          <w:lang w:val="en-US"/>
        </w:rPr>
        <w:t>.</w:t>
      </w:r>
      <w:r w:rsidRPr="001D6762">
        <w:rPr>
          <w:rFonts w:ascii="Calibri" w:hAnsi="Calibri" w:cs="Calibri"/>
          <w:sz w:val="22"/>
          <w:szCs w:val="22"/>
        </w:rPr>
        <w:t> </w:t>
      </w:r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r w:rsidRPr="001D6762">
        <w:rPr>
          <w:rFonts w:ascii="Calibri" w:hAnsi="Calibri" w:cs="Calibri"/>
          <w:sz w:val="22"/>
          <w:szCs w:val="22"/>
        </w:rPr>
        <w:t> </w:t>
      </w:r>
    </w:p>
    <w:p w:rsidR="001D6762" w:rsidRPr="001D6762" w:rsidRDefault="001D6762" w:rsidP="001D6762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r w:rsidRPr="001D6762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5"/>
        <w:gridCol w:w="630"/>
        <w:gridCol w:w="3000"/>
      </w:tblGrid>
      <w:tr w:rsidR="001D6762" w:rsidRPr="001D6762" w:rsidTr="001D6762">
        <w:tc>
          <w:tcPr>
            <w:tcW w:w="53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RL2" w:hAnsi="RL2" w:cs="Calibri"/>
                <w:sz w:val="22"/>
                <w:szCs w:val="22"/>
              </w:rPr>
              <w:t>Name:</w:t>
            </w:r>
            <w:r w:rsidRPr="001D6762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</w:tc>
      </w:tr>
      <w:tr w:rsidR="001D6762" w:rsidRPr="001D6762" w:rsidTr="001D6762">
        <w:tc>
          <w:tcPr>
            <w:tcW w:w="538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RL2" w:hAnsi="RL2" w:cs="Calibri"/>
                <w:sz w:val="22"/>
                <w:szCs w:val="22"/>
              </w:rPr>
              <w:t>Signature:</w:t>
            </w:r>
            <w:r w:rsidRPr="001D6762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Calibri" w:hAnsi="Calibri" w:cs="Calibri"/>
                <w:sz w:val="22"/>
                <w:szCs w:val="22"/>
              </w:rPr>
              <w:t>  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62" w:rsidRPr="001D6762" w:rsidRDefault="001D6762" w:rsidP="001D6762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1D6762">
              <w:rPr>
                <w:rFonts w:ascii="RL2" w:hAnsi="RL2" w:cs="Calibri"/>
                <w:sz w:val="22"/>
                <w:szCs w:val="22"/>
              </w:rPr>
              <w:t>Date:</w:t>
            </w:r>
            <w:r w:rsidRPr="001D676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1A62C2" w:rsidRPr="001D6762" w:rsidRDefault="001A62C2" w:rsidP="001D6762">
      <w:pPr>
        <w:rPr>
          <w:rFonts w:ascii="RL2" w:hAnsi="RL2"/>
        </w:rPr>
      </w:pPr>
    </w:p>
    <w:sectPr w:rsidR="001A62C2" w:rsidRPr="001D6762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C14" w:rsidRDefault="00E16C14" w:rsidP="000872EF">
      <w:r>
        <w:separator/>
      </w:r>
    </w:p>
  </w:endnote>
  <w:endnote w:type="continuationSeparator" w:id="0">
    <w:p w:rsidR="00E16C14" w:rsidRDefault="00E16C14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C14" w:rsidRDefault="00E16C14" w:rsidP="000872EF">
      <w:r>
        <w:separator/>
      </w:r>
    </w:p>
  </w:footnote>
  <w:footnote w:type="continuationSeparator" w:id="0">
    <w:p w:rsidR="00E16C14" w:rsidRDefault="00E16C14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E2865"/>
    <w:multiLevelType w:val="hybridMultilevel"/>
    <w:tmpl w:val="E75C4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27A54"/>
    <w:multiLevelType w:val="hybridMultilevel"/>
    <w:tmpl w:val="9C588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20A81"/>
    <w:multiLevelType w:val="hybridMultilevel"/>
    <w:tmpl w:val="4BAA3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93341"/>
    <w:multiLevelType w:val="hybridMultilevel"/>
    <w:tmpl w:val="F9DE6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079D1"/>
    <w:multiLevelType w:val="hybridMultilevel"/>
    <w:tmpl w:val="5B4875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94D21"/>
    <w:multiLevelType w:val="hybridMultilevel"/>
    <w:tmpl w:val="61B02A7C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812250D"/>
    <w:multiLevelType w:val="hybridMultilevel"/>
    <w:tmpl w:val="511C3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D1163"/>
    <w:multiLevelType w:val="hybridMultilevel"/>
    <w:tmpl w:val="6B76E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762"/>
    <w:rsid w:val="00001470"/>
    <w:rsid w:val="00003F8F"/>
    <w:rsid w:val="0004025C"/>
    <w:rsid w:val="000465CA"/>
    <w:rsid w:val="000872EF"/>
    <w:rsid w:val="000B45B8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D676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715EC"/>
    <w:rsid w:val="004B44DB"/>
    <w:rsid w:val="004C3598"/>
    <w:rsid w:val="004C6ED2"/>
    <w:rsid w:val="004D0EAD"/>
    <w:rsid w:val="004D3CA3"/>
    <w:rsid w:val="005145ED"/>
    <w:rsid w:val="005169A4"/>
    <w:rsid w:val="0053569F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36C91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30A66"/>
    <w:rsid w:val="00D337BA"/>
    <w:rsid w:val="00D94EEA"/>
    <w:rsid w:val="00DB0A44"/>
    <w:rsid w:val="00DC0169"/>
    <w:rsid w:val="00DF1922"/>
    <w:rsid w:val="00DF4845"/>
    <w:rsid w:val="00E025D3"/>
    <w:rsid w:val="00E16C14"/>
    <w:rsid w:val="00E4664B"/>
    <w:rsid w:val="00E56141"/>
    <w:rsid w:val="00EC78BF"/>
    <w:rsid w:val="00F203B1"/>
    <w:rsid w:val="00F6447F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873BB"/>
  <w15:docId w15:val="{5FD97949-D740-43D6-8DC2-EF855511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936C9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883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92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9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1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8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2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96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EMPLATE%20-%20Volunteer%20Management%20Pla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3C8EA-EB19-4501-B814-A24821CB07A6}"/>
</file>

<file path=docProps/app.xml><?xml version="1.0" encoding="utf-8"?>
<Properties xmlns="http://schemas.openxmlformats.org/officeDocument/2006/extended-properties" xmlns:vt="http://schemas.openxmlformats.org/officeDocument/2006/docPropsVTypes">
  <Template>TEMPLATE - Volunteer Management Plan</Template>
  <TotalTime>3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1</cp:revision>
  <cp:lastPrinted>2020-11-24T00:48:00Z</cp:lastPrinted>
  <dcterms:created xsi:type="dcterms:W3CDTF">2021-01-31T23:47:00Z</dcterms:created>
  <dcterms:modified xsi:type="dcterms:W3CDTF">2021-01-31T23:50:00Z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