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0FCE1A5" w14:textId="77777777" w:rsidR="00406038" w:rsidRPr="00406038" w:rsidRDefault="00406038" w:rsidP="00406038">
      <w:pPr>
        <w:widowControl/>
        <w:suppressAutoHyphens w:val="0"/>
        <w:spacing w:after="120" w:line="276" w:lineRule="auto"/>
        <w:jc w:val="center"/>
        <w:rPr>
          <w:rFonts w:ascii="RL2" w:eastAsiaTheme="minorHAnsi" w:hAnsi="RL2" w:cs="Arial"/>
          <w:b/>
          <w:sz w:val="28"/>
          <w:szCs w:val="28"/>
          <w:lang w:eastAsia="en-US"/>
        </w:rPr>
      </w:pPr>
      <w:r w:rsidRPr="00406038">
        <w:rPr>
          <w:rFonts w:ascii="RL2" w:eastAsiaTheme="minorHAnsi" w:hAnsi="RL2" w:cs="Arial"/>
          <w:b/>
          <w:sz w:val="28"/>
          <w:szCs w:val="28"/>
          <w:lang w:eastAsia="en-US"/>
        </w:rPr>
        <w:t>Code of Conduct Agreement</w:t>
      </w:r>
    </w:p>
    <w:p w14:paraId="39EC13BE" w14:textId="77777777" w:rsidR="00406038" w:rsidRPr="00406038" w:rsidRDefault="00406038" w:rsidP="00406038">
      <w:pPr>
        <w:widowControl/>
        <w:suppressAutoHyphens w:val="0"/>
        <w:spacing w:after="240" w:line="276" w:lineRule="auto"/>
        <w:rPr>
          <w:rFonts w:ascii="RL2" w:eastAsiaTheme="minorHAnsi" w:hAnsi="RL2" w:cs="Arial"/>
          <w:b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b/>
          <w:sz w:val="22"/>
          <w:szCs w:val="22"/>
          <w:lang w:eastAsia="en-US"/>
        </w:rPr>
        <w:t>Purpose</w:t>
      </w:r>
    </w:p>
    <w:p w14:paraId="6B15A808" w14:textId="77777777" w:rsidR="00406038" w:rsidRPr="00406038" w:rsidRDefault="00406038" w:rsidP="00406038">
      <w:pPr>
        <w:widowControl/>
        <w:suppressAutoHyphens w:val="0"/>
        <w:spacing w:after="240" w:line="276" w:lineRule="auto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To ensure that all volunteers have a clear understanding of the behaviour that is expected of them, and to make it clearly understood that breaches of these codes will result in disciplinary action as determined by</w:t>
      </w:r>
      <w:r w:rsidRPr="00406038">
        <w:rPr>
          <w:rFonts w:ascii="RL2" w:eastAsiaTheme="minorHAnsi" w:hAnsi="RL2" w:cs="Arial"/>
          <w:i/>
          <w:iCs/>
          <w:sz w:val="22"/>
          <w:szCs w:val="22"/>
          <w:lang w:eastAsia="en-US"/>
        </w:rPr>
        <w:t xml:space="preserve"> </w:t>
      </w:r>
      <w:r w:rsidRPr="00406038">
        <w:rPr>
          <w:rFonts w:ascii="RL2" w:eastAsiaTheme="minorHAnsi" w:hAnsi="RL2" w:cs="Arial"/>
          <w:i/>
          <w:iCs/>
          <w:sz w:val="22"/>
          <w:szCs w:val="22"/>
          <w:highlight w:val="yellow"/>
          <w:lang w:eastAsia="en-US"/>
        </w:rPr>
        <w:t>[insert League/Club name]</w:t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>.</w:t>
      </w:r>
    </w:p>
    <w:p w14:paraId="708EB5D5" w14:textId="77777777" w:rsidR="00406038" w:rsidRPr="00406038" w:rsidRDefault="00406038" w:rsidP="00406038">
      <w:pPr>
        <w:widowControl/>
        <w:suppressAutoHyphens w:val="0"/>
        <w:spacing w:line="276" w:lineRule="auto"/>
        <w:rPr>
          <w:rFonts w:ascii="RL2" w:eastAsiaTheme="minorHAnsi" w:hAnsi="RL2" w:cs="Arial"/>
          <w:b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b/>
          <w:sz w:val="22"/>
          <w:szCs w:val="22"/>
          <w:lang w:eastAsia="en-US"/>
        </w:rPr>
        <w:t>Volunteer Coaches are required to:</w:t>
      </w:r>
    </w:p>
    <w:p w14:paraId="0B5A6319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Respect the rights, dignity and worth of every person regardless of their gender, ability, cultural background or religion</w:t>
      </w:r>
    </w:p>
    <w:p w14:paraId="56810967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Support, encourage and involve all players regardless of their talent level</w:t>
      </w:r>
    </w:p>
    <w:p w14:paraId="03223B55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Never ridicule or yell at players for errors or poor performance</w:t>
      </w:r>
    </w:p>
    <w:p w14:paraId="16FDC2CF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Always consider the wellbeing and safety of participants before performance and results</w:t>
      </w:r>
    </w:p>
    <w:p w14:paraId="42C0AD4B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Encourage participants to value their performances and not just results</w:t>
      </w:r>
    </w:p>
    <w:p w14:paraId="2090E20A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Encourage and guide participants to accept responsibility for their own performance and behaviour both on and off the field</w:t>
      </w:r>
    </w:p>
    <w:p w14:paraId="6F632DA8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Maintain respectful and appropriate relationships with all participants</w:t>
      </w:r>
    </w:p>
    <w:p w14:paraId="63DF8CFA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Ensure all activities are appropriate to the age, ability and experience of participants</w:t>
      </w:r>
    </w:p>
    <w:p w14:paraId="27836B6D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 xml:space="preserve">Promote the positive aspects of the sport </w:t>
      </w:r>
    </w:p>
    <w:p w14:paraId="347EDB3E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Always respect the official’s decision and support them to carry out their role</w:t>
      </w:r>
    </w:p>
    <w:p w14:paraId="4FC36A3D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Display consistently high standards of good sporting behaviour and appearance</w:t>
      </w:r>
    </w:p>
    <w:p w14:paraId="6843CF08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Follow all guidelines laid down by the national governing body and the club</w:t>
      </w:r>
    </w:p>
    <w:p w14:paraId="0326F8C4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Hold appropriate valid qualifications before commencing to coach</w:t>
      </w:r>
    </w:p>
    <w:p w14:paraId="0F8F8516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Never condone rule violations, unfair or unduly rough play or the use of prohibited substances</w:t>
      </w:r>
    </w:p>
    <w:p w14:paraId="6D6C350D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Never smoke or drink alcohol whilst in an official capacity</w:t>
      </w:r>
    </w:p>
    <w:p w14:paraId="117AC39F" w14:textId="77777777" w:rsidR="00406038" w:rsidRPr="00406038" w:rsidRDefault="00406038" w:rsidP="522F82C0">
      <w:pPr>
        <w:widowControl/>
        <w:numPr>
          <w:ilvl w:val="0"/>
          <w:numId w:val="19"/>
        </w:numPr>
        <w:suppressAutoHyphens w:val="0"/>
        <w:spacing w:line="276" w:lineRule="auto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Never use offensive language or behaviour</w:t>
      </w:r>
    </w:p>
    <w:p w14:paraId="7508D15A" w14:textId="7BE7C157" w:rsidR="00406038" w:rsidRDefault="6C590383" w:rsidP="522F82C0">
      <w:pPr>
        <w:widowControl/>
        <w:numPr>
          <w:ilvl w:val="0"/>
          <w:numId w:val="19"/>
        </w:numPr>
        <w:suppressAutoHyphens w:val="0"/>
        <w:spacing w:line="276" w:lineRule="auto"/>
        <w:ind w:left="714" w:hanging="357"/>
        <w:rPr>
          <w:rFonts w:ascii="RL2" w:eastAsiaTheme="minorEastAsia" w:hAnsi="RL2" w:cs="Arial"/>
          <w:sz w:val="22"/>
          <w:szCs w:val="22"/>
          <w:lang w:eastAsia="en-US"/>
        </w:rPr>
      </w:pPr>
      <w:r w:rsidRPr="522F82C0">
        <w:rPr>
          <w:rFonts w:ascii="RL2" w:eastAsiaTheme="minorEastAsia" w:hAnsi="RL2" w:cs="Arial"/>
          <w:sz w:val="22"/>
          <w:szCs w:val="22"/>
          <w:lang w:eastAsia="en-US"/>
        </w:rPr>
        <w:t>A</w:t>
      </w:r>
      <w:r w:rsidR="00406038" w:rsidRPr="522F82C0">
        <w:rPr>
          <w:rFonts w:ascii="RL2" w:eastAsiaTheme="minorEastAsia" w:hAnsi="RL2" w:cs="Arial"/>
          <w:sz w:val="22"/>
          <w:szCs w:val="22"/>
          <w:lang w:eastAsia="en-US"/>
        </w:rPr>
        <w:t xml:space="preserve">ct as a role model </w:t>
      </w:r>
      <w:proofErr w:type="gramStart"/>
      <w:r w:rsidR="00406038" w:rsidRPr="522F82C0">
        <w:rPr>
          <w:rFonts w:ascii="RL2" w:eastAsiaTheme="minorEastAsia" w:hAnsi="RL2" w:cs="Arial"/>
          <w:sz w:val="22"/>
          <w:szCs w:val="22"/>
          <w:lang w:eastAsia="en-US"/>
        </w:rPr>
        <w:t>at all times</w:t>
      </w:r>
      <w:proofErr w:type="gramEnd"/>
    </w:p>
    <w:p w14:paraId="672A6659" w14:textId="77777777" w:rsidR="00406038" w:rsidRDefault="00406038" w:rsidP="00406038">
      <w:pPr>
        <w:widowControl/>
        <w:suppressAutoHyphens w:val="0"/>
        <w:rPr>
          <w:rFonts w:ascii="RL2" w:eastAsiaTheme="minorHAnsi" w:hAnsi="RL2" w:cs="Arial"/>
          <w:sz w:val="22"/>
          <w:szCs w:val="22"/>
          <w:lang w:eastAsia="en-US"/>
        </w:rPr>
      </w:pPr>
    </w:p>
    <w:p w14:paraId="0A37501D" w14:textId="77777777" w:rsidR="00406038" w:rsidRDefault="00406038" w:rsidP="00406038">
      <w:pPr>
        <w:widowControl/>
        <w:suppressAutoHyphens w:val="0"/>
        <w:rPr>
          <w:rFonts w:ascii="RL2" w:eastAsiaTheme="minorHAnsi" w:hAnsi="RL2" w:cs="Arial"/>
          <w:sz w:val="22"/>
          <w:szCs w:val="22"/>
          <w:lang w:eastAsia="en-US"/>
        </w:rPr>
      </w:pPr>
    </w:p>
    <w:p w14:paraId="5DAB6C7B" w14:textId="77777777" w:rsidR="00406038" w:rsidRDefault="00406038" w:rsidP="00406038">
      <w:pPr>
        <w:widowControl/>
        <w:suppressAutoHyphens w:val="0"/>
        <w:rPr>
          <w:rFonts w:ascii="RL2" w:eastAsiaTheme="minorHAnsi" w:hAnsi="RL2" w:cs="Arial"/>
          <w:sz w:val="22"/>
          <w:szCs w:val="22"/>
          <w:lang w:eastAsia="en-US"/>
        </w:rPr>
      </w:pPr>
    </w:p>
    <w:p w14:paraId="02EB378F" w14:textId="77777777" w:rsidR="00406038" w:rsidRDefault="00406038" w:rsidP="00406038">
      <w:pPr>
        <w:widowControl/>
        <w:suppressAutoHyphens w:val="0"/>
        <w:rPr>
          <w:rFonts w:ascii="RL2" w:eastAsiaTheme="minorHAnsi" w:hAnsi="RL2" w:cs="Arial"/>
          <w:sz w:val="22"/>
          <w:szCs w:val="22"/>
          <w:lang w:eastAsia="en-US"/>
        </w:rPr>
      </w:pPr>
    </w:p>
    <w:p w14:paraId="341CFB11" w14:textId="77777777" w:rsidR="00406038" w:rsidRPr="00406038" w:rsidRDefault="00406038" w:rsidP="00406038">
      <w:pPr>
        <w:widowControl/>
        <w:suppressAutoHyphens w:val="0"/>
        <w:spacing w:line="276" w:lineRule="auto"/>
        <w:rPr>
          <w:rFonts w:ascii="RL2" w:eastAsiaTheme="minorHAnsi" w:hAnsi="RL2" w:cs="Arial"/>
          <w:b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b/>
          <w:sz w:val="22"/>
          <w:szCs w:val="22"/>
          <w:lang w:eastAsia="en-US"/>
        </w:rPr>
        <w:lastRenderedPageBreak/>
        <w:t>Volunteers are required to:</w:t>
      </w:r>
    </w:p>
    <w:p w14:paraId="513F05BB" w14:textId="77777777" w:rsidR="00406038" w:rsidRPr="00406038" w:rsidRDefault="00406038" w:rsidP="00BF5A9A">
      <w:pPr>
        <w:widowControl/>
        <w:numPr>
          <w:ilvl w:val="0"/>
          <w:numId w:val="20"/>
        </w:numPr>
        <w:suppressAutoHyphens w:val="0"/>
        <w:spacing w:line="276" w:lineRule="auto"/>
        <w:ind w:left="714" w:hanging="357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Always act as good role models and ambassadors for the club</w:t>
      </w:r>
    </w:p>
    <w:p w14:paraId="76B4673F" w14:textId="77777777" w:rsidR="00406038" w:rsidRPr="00406038" w:rsidRDefault="00406038" w:rsidP="00BF5A9A">
      <w:pPr>
        <w:widowControl/>
        <w:numPr>
          <w:ilvl w:val="0"/>
          <w:numId w:val="20"/>
        </w:numPr>
        <w:suppressAutoHyphens w:val="0"/>
        <w:spacing w:line="276" w:lineRule="auto"/>
        <w:ind w:left="714" w:hanging="357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Always welcome opposition players, spectators, officials etc. to the club</w:t>
      </w:r>
    </w:p>
    <w:p w14:paraId="62F92361" w14:textId="77777777" w:rsidR="00406038" w:rsidRPr="00406038" w:rsidRDefault="00406038" w:rsidP="00BF5A9A">
      <w:pPr>
        <w:widowControl/>
        <w:numPr>
          <w:ilvl w:val="0"/>
          <w:numId w:val="20"/>
        </w:numPr>
        <w:suppressAutoHyphens w:val="0"/>
        <w:spacing w:line="276" w:lineRule="auto"/>
        <w:ind w:left="714" w:hanging="357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Never use offensive language or behaviour</w:t>
      </w:r>
    </w:p>
    <w:p w14:paraId="6D0D9281" w14:textId="77777777" w:rsidR="00406038" w:rsidRPr="00406038" w:rsidRDefault="00406038" w:rsidP="00BF5A9A">
      <w:pPr>
        <w:widowControl/>
        <w:numPr>
          <w:ilvl w:val="0"/>
          <w:numId w:val="20"/>
        </w:numPr>
        <w:suppressAutoHyphens w:val="0"/>
        <w:spacing w:line="276" w:lineRule="auto"/>
        <w:ind w:left="714" w:hanging="357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Treat everyone including the opposition with respect regardless of their gender, ability, cultural background or religion</w:t>
      </w:r>
    </w:p>
    <w:p w14:paraId="6C199ACA" w14:textId="77777777" w:rsidR="00406038" w:rsidRPr="00406038" w:rsidRDefault="00406038" w:rsidP="00BF5A9A">
      <w:pPr>
        <w:widowControl/>
        <w:numPr>
          <w:ilvl w:val="0"/>
          <w:numId w:val="20"/>
        </w:numPr>
        <w:suppressAutoHyphens w:val="0"/>
        <w:spacing w:line="276" w:lineRule="auto"/>
        <w:ind w:left="714" w:hanging="357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Display consistently high standards of good sporting behaviour including respecting the official’s decisions</w:t>
      </w:r>
    </w:p>
    <w:p w14:paraId="02A8EFFF" w14:textId="4C3B18AC" w:rsidR="00406038" w:rsidRPr="00406038" w:rsidRDefault="00406038" w:rsidP="00BF5A9A">
      <w:pPr>
        <w:widowControl/>
        <w:numPr>
          <w:ilvl w:val="0"/>
          <w:numId w:val="20"/>
        </w:numPr>
        <w:suppressAutoHyphens w:val="0"/>
        <w:spacing w:line="276" w:lineRule="auto"/>
        <w:ind w:left="714" w:hanging="357"/>
        <w:rPr>
          <w:rFonts w:ascii="RL2" w:eastAsiaTheme="minorEastAsia" w:hAnsi="RL2" w:cs="Arial"/>
          <w:sz w:val="22"/>
          <w:szCs w:val="22"/>
          <w:lang w:eastAsia="en-US"/>
        </w:rPr>
      </w:pPr>
      <w:r w:rsidRPr="0B27F884">
        <w:rPr>
          <w:rFonts w:ascii="RL2" w:eastAsiaTheme="minorEastAsia" w:hAnsi="RL2" w:cs="Arial"/>
          <w:sz w:val="22"/>
          <w:szCs w:val="22"/>
          <w:lang w:eastAsia="en-US"/>
        </w:rPr>
        <w:t>Adhere to the smoke-free policies of the club and not smoke anywhere at the venue during junior events</w:t>
      </w:r>
    </w:p>
    <w:p w14:paraId="0E1A4CBE" w14:textId="414BEE45" w:rsidR="00406038" w:rsidRPr="00406038" w:rsidRDefault="00406038" w:rsidP="00BF5A9A">
      <w:pPr>
        <w:widowControl/>
        <w:numPr>
          <w:ilvl w:val="0"/>
          <w:numId w:val="20"/>
        </w:numPr>
        <w:suppressAutoHyphens w:val="0"/>
        <w:spacing w:line="276" w:lineRule="auto"/>
        <w:ind w:left="714" w:hanging="357"/>
        <w:rPr>
          <w:rFonts w:ascii="RL2" w:eastAsiaTheme="minorEastAsia" w:hAnsi="RL2" w:cs="Arial"/>
          <w:sz w:val="22"/>
          <w:szCs w:val="22"/>
          <w:lang w:eastAsia="en-US"/>
        </w:rPr>
      </w:pPr>
      <w:r w:rsidRPr="0B27F884">
        <w:rPr>
          <w:rFonts w:ascii="RL2" w:eastAsiaTheme="minorEastAsia" w:hAnsi="RL2" w:cs="Arial"/>
          <w:sz w:val="22"/>
          <w:szCs w:val="22"/>
          <w:lang w:eastAsia="en-US"/>
        </w:rPr>
        <w:t xml:space="preserve">Not </w:t>
      </w:r>
      <w:r w:rsidR="1E00558F" w:rsidRPr="0B27F884">
        <w:rPr>
          <w:rFonts w:ascii="RL2" w:eastAsiaTheme="minorEastAsia" w:hAnsi="RL2" w:cs="Arial"/>
          <w:sz w:val="22"/>
          <w:szCs w:val="22"/>
          <w:lang w:eastAsia="en-US"/>
        </w:rPr>
        <w:t>c</w:t>
      </w:r>
      <w:r w:rsidRPr="0B27F884">
        <w:rPr>
          <w:rFonts w:ascii="RL2" w:eastAsiaTheme="minorEastAsia" w:hAnsi="RL2" w:cs="Arial"/>
          <w:sz w:val="22"/>
          <w:szCs w:val="22"/>
          <w:lang w:eastAsia="en-US"/>
        </w:rPr>
        <w:t>onsume alcohol in any place other than where the club’s license allows</w:t>
      </w:r>
    </w:p>
    <w:p w14:paraId="45B0829B" w14:textId="1730EA7D" w:rsidR="00406038" w:rsidRPr="00406038" w:rsidRDefault="2B28ADAE" w:rsidP="00BF5A9A">
      <w:pPr>
        <w:widowControl/>
        <w:numPr>
          <w:ilvl w:val="0"/>
          <w:numId w:val="20"/>
        </w:numPr>
        <w:suppressAutoHyphens w:val="0"/>
        <w:spacing w:line="276" w:lineRule="auto"/>
        <w:ind w:left="714" w:hanging="357"/>
        <w:rPr>
          <w:rFonts w:ascii="RL2" w:eastAsiaTheme="minorEastAsia" w:hAnsi="RL2" w:cs="Arial"/>
          <w:sz w:val="22"/>
          <w:szCs w:val="22"/>
          <w:lang w:eastAsia="en-US"/>
        </w:rPr>
      </w:pPr>
      <w:proofErr w:type="gramStart"/>
      <w:r w:rsidRPr="0B27F884">
        <w:rPr>
          <w:rFonts w:ascii="RL2" w:eastAsiaTheme="minorEastAsia" w:hAnsi="RL2" w:cs="Arial"/>
          <w:sz w:val="22"/>
          <w:szCs w:val="22"/>
          <w:lang w:eastAsia="en-US"/>
        </w:rPr>
        <w:t>C</w:t>
      </w:r>
      <w:r w:rsidR="00406038" w:rsidRPr="0B27F884">
        <w:rPr>
          <w:rFonts w:ascii="RL2" w:eastAsiaTheme="minorEastAsia" w:hAnsi="RL2" w:cs="Arial"/>
          <w:sz w:val="22"/>
          <w:szCs w:val="22"/>
          <w:lang w:eastAsia="en-US"/>
        </w:rPr>
        <w:t>onsume alcohol responsibly at all times</w:t>
      </w:r>
      <w:proofErr w:type="gramEnd"/>
      <w:r w:rsidR="00406038" w:rsidRPr="0B27F884">
        <w:rPr>
          <w:rFonts w:ascii="RL2" w:eastAsiaTheme="minorEastAsia" w:hAnsi="RL2" w:cs="Arial"/>
          <w:sz w:val="22"/>
          <w:szCs w:val="22"/>
          <w:lang w:eastAsia="en-US"/>
        </w:rPr>
        <w:t xml:space="preserve"> when at the club</w:t>
      </w:r>
    </w:p>
    <w:p w14:paraId="72B4F529" w14:textId="77777777" w:rsidR="00406038" w:rsidRPr="00406038" w:rsidRDefault="00406038" w:rsidP="00BF5A9A">
      <w:pPr>
        <w:widowControl/>
        <w:numPr>
          <w:ilvl w:val="0"/>
          <w:numId w:val="20"/>
        </w:numPr>
        <w:suppressAutoHyphens w:val="0"/>
        <w:spacing w:line="276" w:lineRule="auto"/>
        <w:ind w:left="714" w:hanging="357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Adhere to and support the club policies</w:t>
      </w:r>
    </w:p>
    <w:p w14:paraId="4851C2E9" w14:textId="77777777" w:rsidR="00406038" w:rsidRPr="00406038" w:rsidRDefault="00406038" w:rsidP="00BF5A9A">
      <w:pPr>
        <w:widowControl/>
        <w:numPr>
          <w:ilvl w:val="0"/>
          <w:numId w:val="20"/>
        </w:numPr>
        <w:suppressAutoHyphens w:val="0"/>
        <w:spacing w:line="276" w:lineRule="auto"/>
        <w:ind w:left="714" w:hanging="357"/>
        <w:rPr>
          <w:rFonts w:ascii="RL2" w:eastAsiaTheme="minorHAnsi" w:hAnsi="RL2" w:cs="Arial"/>
          <w:b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 xml:space="preserve">Be trustworthy </w:t>
      </w:r>
    </w:p>
    <w:p w14:paraId="72A3D3EC" w14:textId="77777777" w:rsidR="00406038" w:rsidRDefault="00406038" w:rsidP="00406038">
      <w:pPr>
        <w:widowControl/>
        <w:suppressAutoHyphens w:val="0"/>
        <w:rPr>
          <w:rFonts w:ascii="RL2" w:eastAsiaTheme="minorHAnsi" w:hAnsi="RL2" w:cs="Arial"/>
          <w:sz w:val="22"/>
          <w:szCs w:val="22"/>
          <w:lang w:eastAsia="en-US"/>
        </w:rPr>
      </w:pPr>
    </w:p>
    <w:p w14:paraId="321C0B0F" w14:textId="77777777" w:rsidR="00406038" w:rsidRPr="00406038" w:rsidRDefault="00406038" w:rsidP="00406038">
      <w:pPr>
        <w:widowControl/>
        <w:suppressAutoHyphens w:val="0"/>
        <w:spacing w:line="276" w:lineRule="auto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b/>
          <w:sz w:val="22"/>
          <w:szCs w:val="22"/>
          <w:lang w:eastAsia="en-US"/>
        </w:rPr>
        <w:t>Consequences of breaching the Code of Conduct</w:t>
      </w:r>
    </w:p>
    <w:p w14:paraId="52BC6D68" w14:textId="77777777" w:rsidR="00406038" w:rsidRPr="00406038" w:rsidRDefault="00406038" w:rsidP="00BF5A9A">
      <w:pPr>
        <w:widowControl/>
        <w:suppressAutoHyphens w:val="0"/>
        <w:spacing w:line="276" w:lineRule="auto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The typical course of disciplinary actions is outlined below, and each action will be documented.</w:t>
      </w:r>
    </w:p>
    <w:p w14:paraId="4EDCBDD3" w14:textId="77777777" w:rsidR="00406038" w:rsidRPr="00406038" w:rsidRDefault="00406038" w:rsidP="00BF5A9A">
      <w:pPr>
        <w:widowControl/>
        <w:numPr>
          <w:ilvl w:val="0"/>
          <w:numId w:val="21"/>
        </w:numPr>
        <w:suppressAutoHyphens w:val="0"/>
        <w:spacing w:line="276" w:lineRule="auto"/>
        <w:contextualSpacing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Informal/verbal warning</w:t>
      </w:r>
    </w:p>
    <w:p w14:paraId="0454F8D4" w14:textId="77777777" w:rsidR="00406038" w:rsidRPr="00406038" w:rsidRDefault="00406038" w:rsidP="00BF5A9A">
      <w:pPr>
        <w:widowControl/>
        <w:numPr>
          <w:ilvl w:val="0"/>
          <w:numId w:val="21"/>
        </w:numPr>
        <w:suppressAutoHyphens w:val="0"/>
        <w:spacing w:line="276" w:lineRule="auto"/>
        <w:contextualSpacing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Written warning</w:t>
      </w:r>
    </w:p>
    <w:p w14:paraId="5BA8A4F8" w14:textId="77777777" w:rsidR="00406038" w:rsidRDefault="00406038" w:rsidP="00BF5A9A">
      <w:pPr>
        <w:widowControl/>
        <w:numPr>
          <w:ilvl w:val="0"/>
          <w:numId w:val="21"/>
        </w:numPr>
        <w:suppressAutoHyphens w:val="0"/>
        <w:spacing w:line="276" w:lineRule="auto"/>
        <w:ind w:left="714" w:hanging="357"/>
        <w:contextualSpacing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Dismissal</w:t>
      </w:r>
    </w:p>
    <w:p w14:paraId="60061E4C" w14:textId="77777777" w:rsidR="00406038" w:rsidRPr="00406038" w:rsidRDefault="00406038" w:rsidP="00406038">
      <w:pPr>
        <w:widowControl/>
        <w:suppressAutoHyphens w:val="0"/>
        <w:spacing w:after="240" w:line="276" w:lineRule="auto"/>
        <w:ind w:left="714"/>
        <w:contextualSpacing/>
        <w:rPr>
          <w:rFonts w:ascii="RL2" w:eastAsiaTheme="minorHAnsi" w:hAnsi="RL2" w:cs="Arial"/>
          <w:sz w:val="22"/>
          <w:szCs w:val="22"/>
          <w:lang w:eastAsia="en-US"/>
        </w:rPr>
      </w:pPr>
    </w:p>
    <w:p w14:paraId="4101652C" w14:textId="315C011D" w:rsidR="00406038" w:rsidRDefault="00406038" w:rsidP="00406038">
      <w:pPr>
        <w:widowControl/>
        <w:suppressAutoHyphens w:val="0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Depending on the nature of the breach, special exceptions may be made to this procedure to deal with the situation.</w:t>
      </w:r>
      <w:bookmarkStart w:id="0" w:name="_GoBack"/>
      <w:bookmarkEnd w:id="0"/>
    </w:p>
    <w:p w14:paraId="4B99056E" w14:textId="77777777" w:rsidR="00406038" w:rsidRDefault="00406038" w:rsidP="00406038">
      <w:pPr>
        <w:widowControl/>
        <w:suppressAutoHyphens w:val="0"/>
        <w:rPr>
          <w:rFonts w:ascii="RL2" w:eastAsiaTheme="minorHAnsi" w:hAnsi="RL2" w:cs="Arial"/>
          <w:sz w:val="22"/>
          <w:szCs w:val="22"/>
          <w:lang w:eastAsia="en-US"/>
        </w:rPr>
      </w:pPr>
    </w:p>
    <w:p w14:paraId="5814D609" w14:textId="77777777" w:rsidR="00406038" w:rsidRDefault="00406038" w:rsidP="00406038">
      <w:pPr>
        <w:widowControl/>
        <w:suppressAutoHyphens w:val="0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I have read and agree to abide by the Code of Conduct and understand that if I breach any of the Codes, disciplinary action will result.</w:t>
      </w:r>
    </w:p>
    <w:p w14:paraId="1299C43A" w14:textId="77777777" w:rsidR="00406038" w:rsidRPr="00406038" w:rsidRDefault="00406038" w:rsidP="00406038">
      <w:pPr>
        <w:widowControl/>
        <w:suppressAutoHyphens w:val="0"/>
        <w:rPr>
          <w:rFonts w:ascii="RL2" w:eastAsiaTheme="minorHAnsi" w:hAnsi="RL2" w:cs="Arial"/>
          <w:sz w:val="22"/>
          <w:szCs w:val="22"/>
          <w:lang w:eastAsia="en-US"/>
        </w:rPr>
      </w:pPr>
    </w:p>
    <w:p w14:paraId="31E53818" w14:textId="77777777" w:rsidR="00406038" w:rsidRPr="00406038" w:rsidRDefault="00406038" w:rsidP="00406038">
      <w:pPr>
        <w:widowControl/>
        <w:suppressAutoHyphens w:val="0"/>
        <w:spacing w:after="120" w:line="276" w:lineRule="auto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Name:</w:t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ab/>
        <w:t>__________________________________________________</w:t>
      </w:r>
    </w:p>
    <w:p w14:paraId="7DCEE9E2" w14:textId="77777777" w:rsidR="00406038" w:rsidRPr="00406038" w:rsidRDefault="00406038" w:rsidP="00406038">
      <w:pPr>
        <w:widowControl/>
        <w:suppressAutoHyphens w:val="0"/>
        <w:spacing w:after="120" w:line="276" w:lineRule="auto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Date:</w:t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ab/>
        <w:t>__________________________________________________</w:t>
      </w:r>
    </w:p>
    <w:p w14:paraId="1236387F" w14:textId="77777777" w:rsidR="00406038" w:rsidRPr="00406038" w:rsidRDefault="00406038" w:rsidP="00406038">
      <w:pPr>
        <w:widowControl/>
        <w:suppressAutoHyphens w:val="0"/>
        <w:spacing w:after="120" w:line="276" w:lineRule="auto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Signature:</w:t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ab/>
        <w:t>__________________________________________________</w:t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ab/>
      </w:r>
    </w:p>
    <w:p w14:paraId="4DDBEF00" w14:textId="77777777" w:rsidR="00406038" w:rsidRPr="00406038" w:rsidRDefault="00406038" w:rsidP="00406038">
      <w:pPr>
        <w:widowControl/>
        <w:suppressAutoHyphens w:val="0"/>
        <w:spacing w:after="120" w:line="276" w:lineRule="auto"/>
        <w:rPr>
          <w:rFonts w:ascii="RL2" w:eastAsiaTheme="minorHAnsi" w:hAnsi="RL2" w:cs="Arial"/>
          <w:sz w:val="22"/>
          <w:szCs w:val="22"/>
          <w:lang w:eastAsia="en-US"/>
        </w:rPr>
      </w:pPr>
    </w:p>
    <w:p w14:paraId="33ABAE1B" w14:textId="77777777" w:rsidR="00406038" w:rsidRPr="00406038" w:rsidRDefault="00406038" w:rsidP="00406038">
      <w:pPr>
        <w:widowControl/>
        <w:suppressAutoHyphens w:val="0"/>
        <w:spacing w:after="120" w:line="276" w:lineRule="auto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lastRenderedPageBreak/>
        <w:t>Parent signature to accompany where the individual is under 18.</w:t>
      </w:r>
    </w:p>
    <w:p w14:paraId="222DF256" w14:textId="77777777" w:rsidR="00406038" w:rsidRPr="00406038" w:rsidRDefault="00406038" w:rsidP="00406038">
      <w:pPr>
        <w:widowControl/>
        <w:suppressAutoHyphens w:val="0"/>
        <w:spacing w:after="120" w:line="276" w:lineRule="auto"/>
        <w:rPr>
          <w:rFonts w:ascii="RL2" w:eastAsiaTheme="minorHAnsi" w:hAnsi="RL2" w:cs="Arial"/>
          <w:sz w:val="22"/>
          <w:szCs w:val="22"/>
          <w:lang w:eastAsia="en-US"/>
        </w:rPr>
      </w:pPr>
      <w:r>
        <w:rPr>
          <w:rFonts w:ascii="RL2" w:eastAsiaTheme="minorHAnsi" w:hAnsi="RL2" w:cs="Arial"/>
          <w:sz w:val="22"/>
          <w:szCs w:val="22"/>
          <w:lang w:eastAsia="en-US"/>
        </w:rPr>
        <w:t>N</w:t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 xml:space="preserve">ame:  </w:t>
      </w:r>
      <w:r>
        <w:rPr>
          <w:rFonts w:ascii="RL2" w:eastAsiaTheme="minorHAnsi" w:hAnsi="RL2" w:cs="Arial"/>
          <w:sz w:val="22"/>
          <w:szCs w:val="22"/>
          <w:lang w:eastAsia="en-US"/>
        </w:rPr>
        <w:tab/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 xml:space="preserve">___________________________________________________ </w:t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ab/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ab/>
      </w:r>
    </w:p>
    <w:p w14:paraId="6054E153" w14:textId="77777777" w:rsidR="00406038" w:rsidRPr="00406038" w:rsidRDefault="00406038" w:rsidP="00406038">
      <w:pPr>
        <w:widowControl/>
        <w:suppressAutoHyphens w:val="0"/>
        <w:spacing w:after="120" w:line="276" w:lineRule="auto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Date:</w:t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ab/>
        <w:t>___________________________________________________</w:t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ab/>
      </w:r>
    </w:p>
    <w:p w14:paraId="16040F2D" w14:textId="77777777" w:rsidR="00406038" w:rsidRPr="00406038" w:rsidRDefault="00406038" w:rsidP="00406038">
      <w:pPr>
        <w:widowControl/>
        <w:suppressAutoHyphens w:val="0"/>
        <w:spacing w:after="120" w:line="276" w:lineRule="auto"/>
        <w:rPr>
          <w:rFonts w:ascii="RL2" w:eastAsiaTheme="minorHAnsi" w:hAnsi="RL2" w:cs="Arial"/>
          <w:sz w:val="22"/>
          <w:szCs w:val="22"/>
          <w:lang w:eastAsia="en-US"/>
        </w:rPr>
      </w:pPr>
      <w:r w:rsidRPr="00406038">
        <w:rPr>
          <w:rFonts w:ascii="RL2" w:eastAsiaTheme="minorHAnsi" w:hAnsi="RL2" w:cs="Arial"/>
          <w:sz w:val="22"/>
          <w:szCs w:val="22"/>
          <w:lang w:eastAsia="en-US"/>
        </w:rPr>
        <w:t>Signature:</w:t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ab/>
        <w:t>___________________________________________________</w:t>
      </w:r>
      <w:r w:rsidRPr="00406038">
        <w:rPr>
          <w:rFonts w:ascii="RL2" w:eastAsiaTheme="minorHAnsi" w:hAnsi="RL2" w:cs="Arial"/>
          <w:sz w:val="22"/>
          <w:szCs w:val="22"/>
          <w:lang w:eastAsia="en-US"/>
        </w:rPr>
        <w:tab/>
      </w:r>
    </w:p>
    <w:sectPr w:rsidR="00406038" w:rsidRPr="00406038" w:rsidSect="00666E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2835" w:right="1134" w:bottom="2398" w:left="93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A0E7E" w14:textId="77777777" w:rsidR="009C6D96" w:rsidRDefault="009C6D96" w:rsidP="000872EF">
      <w:r>
        <w:separator/>
      </w:r>
    </w:p>
  </w:endnote>
  <w:endnote w:type="continuationSeparator" w:id="0">
    <w:p w14:paraId="019342D0" w14:textId="77777777" w:rsidR="009C6D96" w:rsidRDefault="009C6D96" w:rsidP="000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L2">
    <w:panose1 w:val="000005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78278" w14:textId="77777777" w:rsidR="00C00929" w:rsidRDefault="00C00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B079A" w14:textId="77777777" w:rsidR="003261C8" w:rsidRDefault="00EC78BF" w:rsidP="00DB0A44">
    <w:pPr>
      <w:pStyle w:val="Footer"/>
      <w:ind w:left="-567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58071BF" wp14:editId="7E7FCD85">
          <wp:simplePos x="0" y="0"/>
          <wp:positionH relativeFrom="column">
            <wp:posOffset>-587484</wp:posOffset>
          </wp:positionH>
          <wp:positionV relativeFrom="paragraph">
            <wp:posOffset>-2047772</wp:posOffset>
          </wp:positionV>
          <wp:extent cx="7601143" cy="2292603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143" cy="2292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39945" w14:textId="77777777" w:rsidR="00C00929" w:rsidRDefault="00C00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6F43B" w14:textId="77777777" w:rsidR="009C6D96" w:rsidRDefault="009C6D96" w:rsidP="000872EF">
      <w:r>
        <w:separator/>
      </w:r>
    </w:p>
  </w:footnote>
  <w:footnote w:type="continuationSeparator" w:id="0">
    <w:p w14:paraId="0F5D526F" w14:textId="77777777" w:rsidR="009C6D96" w:rsidRDefault="009C6D96" w:rsidP="0008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2CB0E" w14:textId="77777777" w:rsidR="008964DD" w:rsidRDefault="008964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91E9C" w14:textId="77777777" w:rsidR="000872EF" w:rsidRDefault="00DF4845" w:rsidP="00DF484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F65A82C" wp14:editId="083331FC">
          <wp:simplePos x="0" y="0"/>
          <wp:positionH relativeFrom="column">
            <wp:posOffset>-506730</wp:posOffset>
          </wp:positionH>
          <wp:positionV relativeFrom="paragraph">
            <wp:posOffset>-66566</wp:posOffset>
          </wp:positionV>
          <wp:extent cx="7542870" cy="2311685"/>
          <wp:effectExtent l="0" t="0" r="127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870" cy="231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8A12B" w14:textId="77777777" w:rsidR="008964DD" w:rsidRDefault="008964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254B6"/>
    <w:multiLevelType w:val="multilevel"/>
    <w:tmpl w:val="24703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E81449"/>
    <w:multiLevelType w:val="multilevel"/>
    <w:tmpl w:val="CD442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406999"/>
    <w:multiLevelType w:val="hybridMultilevel"/>
    <w:tmpl w:val="06EE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D0387"/>
    <w:multiLevelType w:val="hybridMultilevel"/>
    <w:tmpl w:val="21425F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00410"/>
    <w:multiLevelType w:val="multilevel"/>
    <w:tmpl w:val="EC2E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FE644C"/>
    <w:multiLevelType w:val="multilevel"/>
    <w:tmpl w:val="0DD2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724731"/>
    <w:multiLevelType w:val="multilevel"/>
    <w:tmpl w:val="DECC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7C01E3"/>
    <w:multiLevelType w:val="multilevel"/>
    <w:tmpl w:val="3F68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16627C"/>
    <w:multiLevelType w:val="multilevel"/>
    <w:tmpl w:val="0594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F4B5719"/>
    <w:multiLevelType w:val="multilevel"/>
    <w:tmpl w:val="4C48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069423B"/>
    <w:multiLevelType w:val="multilevel"/>
    <w:tmpl w:val="02805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3026F5A"/>
    <w:multiLevelType w:val="multilevel"/>
    <w:tmpl w:val="6074E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D75EFF"/>
    <w:multiLevelType w:val="multilevel"/>
    <w:tmpl w:val="5F00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0A929C2"/>
    <w:multiLevelType w:val="multilevel"/>
    <w:tmpl w:val="7C681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8B84881"/>
    <w:multiLevelType w:val="multilevel"/>
    <w:tmpl w:val="93408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A3200D0"/>
    <w:multiLevelType w:val="hybridMultilevel"/>
    <w:tmpl w:val="A40AB0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361E6"/>
    <w:multiLevelType w:val="hybridMultilevel"/>
    <w:tmpl w:val="84C29E96"/>
    <w:lvl w:ilvl="0" w:tplc="AA3C4A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45687"/>
    <w:multiLevelType w:val="multilevel"/>
    <w:tmpl w:val="6F127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7893962"/>
    <w:multiLevelType w:val="hybridMultilevel"/>
    <w:tmpl w:val="9DA0AD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0C3B24"/>
    <w:multiLevelType w:val="hybridMultilevel"/>
    <w:tmpl w:val="6268AD8E"/>
    <w:lvl w:ilvl="0" w:tplc="18A4B1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E626EE"/>
    <w:multiLevelType w:val="multilevel"/>
    <w:tmpl w:val="810C0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9"/>
  </w:num>
  <w:num w:numId="4">
    <w:abstractNumId w:val="8"/>
  </w:num>
  <w:num w:numId="5">
    <w:abstractNumId w:val="11"/>
  </w:num>
  <w:num w:numId="6">
    <w:abstractNumId w:val="5"/>
  </w:num>
  <w:num w:numId="7">
    <w:abstractNumId w:val="7"/>
  </w:num>
  <w:num w:numId="8">
    <w:abstractNumId w:val="0"/>
  </w:num>
  <w:num w:numId="9">
    <w:abstractNumId w:val="6"/>
  </w:num>
  <w:num w:numId="10">
    <w:abstractNumId w:val="20"/>
  </w:num>
  <w:num w:numId="11">
    <w:abstractNumId w:val="9"/>
  </w:num>
  <w:num w:numId="12">
    <w:abstractNumId w:val="14"/>
  </w:num>
  <w:num w:numId="13">
    <w:abstractNumId w:val="12"/>
  </w:num>
  <w:num w:numId="14">
    <w:abstractNumId w:val="4"/>
  </w:num>
  <w:num w:numId="15">
    <w:abstractNumId w:val="1"/>
  </w:num>
  <w:num w:numId="16">
    <w:abstractNumId w:val="17"/>
  </w:num>
  <w:num w:numId="17">
    <w:abstractNumId w:val="13"/>
  </w:num>
  <w:num w:numId="18">
    <w:abstractNumId w:val="10"/>
  </w:num>
  <w:num w:numId="19">
    <w:abstractNumId w:val="3"/>
  </w:num>
  <w:num w:numId="20">
    <w:abstractNumId w:val="15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attachedTemplate r:id="rId1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020"/>
    <w:rsid w:val="00001470"/>
    <w:rsid w:val="00003F8F"/>
    <w:rsid w:val="0004025C"/>
    <w:rsid w:val="000465CA"/>
    <w:rsid w:val="000872EF"/>
    <w:rsid w:val="000C3777"/>
    <w:rsid w:val="000D0F17"/>
    <w:rsid w:val="000F7EFB"/>
    <w:rsid w:val="0012123E"/>
    <w:rsid w:val="0014429E"/>
    <w:rsid w:val="00152513"/>
    <w:rsid w:val="00167FF5"/>
    <w:rsid w:val="001A3869"/>
    <w:rsid w:val="001A62C2"/>
    <w:rsid w:val="001E3F05"/>
    <w:rsid w:val="002155FB"/>
    <w:rsid w:val="00223B15"/>
    <w:rsid w:val="0023037D"/>
    <w:rsid w:val="00244FE1"/>
    <w:rsid w:val="0027571C"/>
    <w:rsid w:val="002E559B"/>
    <w:rsid w:val="002F6FBA"/>
    <w:rsid w:val="003261C8"/>
    <w:rsid w:val="003429DC"/>
    <w:rsid w:val="0037125C"/>
    <w:rsid w:val="00372B11"/>
    <w:rsid w:val="00380506"/>
    <w:rsid w:val="003850E7"/>
    <w:rsid w:val="00397689"/>
    <w:rsid w:val="003A1677"/>
    <w:rsid w:val="003D1EF0"/>
    <w:rsid w:val="003D333F"/>
    <w:rsid w:val="003F349C"/>
    <w:rsid w:val="003F40ED"/>
    <w:rsid w:val="0040360A"/>
    <w:rsid w:val="00406038"/>
    <w:rsid w:val="00417012"/>
    <w:rsid w:val="0042187B"/>
    <w:rsid w:val="00426993"/>
    <w:rsid w:val="004865F4"/>
    <w:rsid w:val="004B44DB"/>
    <w:rsid w:val="004C3598"/>
    <w:rsid w:val="004C6ED2"/>
    <w:rsid w:val="004D0EAD"/>
    <w:rsid w:val="004D3CA3"/>
    <w:rsid w:val="005145ED"/>
    <w:rsid w:val="005169A4"/>
    <w:rsid w:val="00541C31"/>
    <w:rsid w:val="00571B90"/>
    <w:rsid w:val="00583900"/>
    <w:rsid w:val="00587282"/>
    <w:rsid w:val="005A6E91"/>
    <w:rsid w:val="005C204F"/>
    <w:rsid w:val="005C681A"/>
    <w:rsid w:val="00631BDC"/>
    <w:rsid w:val="00650078"/>
    <w:rsid w:val="00666E63"/>
    <w:rsid w:val="00683DB4"/>
    <w:rsid w:val="00685510"/>
    <w:rsid w:val="00693405"/>
    <w:rsid w:val="006A0639"/>
    <w:rsid w:val="006A09A7"/>
    <w:rsid w:val="006B510A"/>
    <w:rsid w:val="006F1B6A"/>
    <w:rsid w:val="006F2336"/>
    <w:rsid w:val="0070474E"/>
    <w:rsid w:val="00704C08"/>
    <w:rsid w:val="00710DB6"/>
    <w:rsid w:val="007310A8"/>
    <w:rsid w:val="0073240E"/>
    <w:rsid w:val="00785CE7"/>
    <w:rsid w:val="0079348D"/>
    <w:rsid w:val="00796B09"/>
    <w:rsid w:val="007A0837"/>
    <w:rsid w:val="007A0B4D"/>
    <w:rsid w:val="007A1B11"/>
    <w:rsid w:val="007C41A9"/>
    <w:rsid w:val="007D6E61"/>
    <w:rsid w:val="00872BB3"/>
    <w:rsid w:val="00874657"/>
    <w:rsid w:val="008964DD"/>
    <w:rsid w:val="008A676C"/>
    <w:rsid w:val="008D575A"/>
    <w:rsid w:val="008D659A"/>
    <w:rsid w:val="00902099"/>
    <w:rsid w:val="00907867"/>
    <w:rsid w:val="00913667"/>
    <w:rsid w:val="009544AD"/>
    <w:rsid w:val="00975240"/>
    <w:rsid w:val="009904D0"/>
    <w:rsid w:val="00995911"/>
    <w:rsid w:val="009A2CD0"/>
    <w:rsid w:val="009C6D96"/>
    <w:rsid w:val="009F5B63"/>
    <w:rsid w:val="009F5CA7"/>
    <w:rsid w:val="00A32A6E"/>
    <w:rsid w:val="00A47F17"/>
    <w:rsid w:val="00A73330"/>
    <w:rsid w:val="00A74404"/>
    <w:rsid w:val="00A76B9E"/>
    <w:rsid w:val="00A77DE2"/>
    <w:rsid w:val="00A91DDD"/>
    <w:rsid w:val="00AC2096"/>
    <w:rsid w:val="00AC2458"/>
    <w:rsid w:val="00AF6681"/>
    <w:rsid w:val="00B56BDA"/>
    <w:rsid w:val="00B91BFC"/>
    <w:rsid w:val="00B92A4B"/>
    <w:rsid w:val="00BC56A3"/>
    <w:rsid w:val="00BE0094"/>
    <w:rsid w:val="00BF5A9A"/>
    <w:rsid w:val="00C00929"/>
    <w:rsid w:val="00C16922"/>
    <w:rsid w:val="00C26491"/>
    <w:rsid w:val="00C45F88"/>
    <w:rsid w:val="00C63C53"/>
    <w:rsid w:val="00C8772B"/>
    <w:rsid w:val="00C9252F"/>
    <w:rsid w:val="00C92899"/>
    <w:rsid w:val="00CA093D"/>
    <w:rsid w:val="00CC29B4"/>
    <w:rsid w:val="00D25248"/>
    <w:rsid w:val="00D30A66"/>
    <w:rsid w:val="00D337BA"/>
    <w:rsid w:val="00D94EEA"/>
    <w:rsid w:val="00DB0A44"/>
    <w:rsid w:val="00DC0169"/>
    <w:rsid w:val="00DF1922"/>
    <w:rsid w:val="00DF4845"/>
    <w:rsid w:val="00E025D3"/>
    <w:rsid w:val="00E4664B"/>
    <w:rsid w:val="00E56141"/>
    <w:rsid w:val="00E57020"/>
    <w:rsid w:val="00EC78BF"/>
    <w:rsid w:val="00F203B1"/>
    <w:rsid w:val="00F6447F"/>
    <w:rsid w:val="00F950FC"/>
    <w:rsid w:val="00FA40FA"/>
    <w:rsid w:val="00FD55B6"/>
    <w:rsid w:val="00FE05E4"/>
    <w:rsid w:val="00FE227E"/>
    <w:rsid w:val="08739289"/>
    <w:rsid w:val="0B27F884"/>
    <w:rsid w:val="0C5B2E3F"/>
    <w:rsid w:val="1E00558F"/>
    <w:rsid w:val="26F2CEE5"/>
    <w:rsid w:val="2B28ADAE"/>
    <w:rsid w:val="522F82C0"/>
    <w:rsid w:val="6C590383"/>
    <w:rsid w:val="71139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28740"/>
  <w15:docId w15:val="{620910B0-432B-4129-BAFF-33941664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B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72BB3"/>
  </w:style>
  <w:style w:type="paragraph" w:styleId="Header">
    <w:name w:val="header"/>
    <w:basedOn w:val="Normal"/>
    <w:link w:val="Head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2E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2EF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C9252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02099"/>
    <w:pPr>
      <w:widowControl/>
      <w:suppressAutoHyphens w:val="0"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1A62C2"/>
    <w:pPr>
      <w:widowControl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4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1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9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1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1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1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7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6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7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4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6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2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2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2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8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2407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5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19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12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02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80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01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2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50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48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7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54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30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5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4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2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7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36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35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2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8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49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83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2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4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23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33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91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5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6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1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6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0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71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36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82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46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03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5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7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3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1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5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9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25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9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39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0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03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9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4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4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4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3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5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26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2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89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7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28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23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2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22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43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95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8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93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7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6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0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9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QRL21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EF5FF6B3E5C42B9887A17B7BEFB42" ma:contentTypeVersion="6" ma:contentTypeDescription="Create a new document." ma:contentTypeScope="" ma:versionID="4af6fdc06158466100362cb70bdfe925">
  <xsd:schema xmlns:xsd="http://www.w3.org/2001/XMLSchema" xmlns:xs="http://www.w3.org/2001/XMLSchema" xmlns:p="http://schemas.microsoft.com/office/2006/metadata/properties" xmlns:ns2="08864fdc-a921-479c-a202-3a6b689ea7de" xmlns:ns3="aed1613e-ffca-49a2-8975-bc327cdac90a" targetNamespace="http://schemas.microsoft.com/office/2006/metadata/properties" ma:root="true" ma:fieldsID="045749dee1730cc3739fb73a3f3ddab1" ns2:_="" ns3:_="">
    <xsd:import namespace="08864fdc-a921-479c-a202-3a6b689ea7de"/>
    <xsd:import namespace="aed1613e-ffca-49a2-8975-bc327cdac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4fdc-a921-479c-a202-3a6b689ea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613e-ffca-49a2-8975-bc327cdac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06EA86-F30F-4E90-94E3-CBA8827FC9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D11964-041F-424B-888A-95A7D268DB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F9613D3-3CCB-4991-B270-0C6C457C75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64fdc-a921-479c-a202-3a6b689ea7de"/>
    <ds:schemaRef ds:uri="aed1613e-ffca-49a2-8975-bc327cdac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QRL21_Letterhead</Template>
  <TotalTime>1</TotalTime>
  <Pages>3</Pages>
  <Words>478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Tanya Tully</cp:lastModifiedBy>
  <cp:revision>6</cp:revision>
  <cp:lastPrinted>2020-11-24T00:48:00Z</cp:lastPrinted>
  <dcterms:created xsi:type="dcterms:W3CDTF">2021-01-29T07:02:00Z</dcterms:created>
  <dcterms:modified xsi:type="dcterms:W3CDTF">2021-02-01T00:07:00Z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0x0101008B7EF5FF6B3E5C42B9887A17B7BEFB42</vt:lpwstr>
  </property>
</Properties>
</file>