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438B2" w:rsidRDefault="001438B2" w:rsidP="001438B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RL2" w:hAnsi="RL2" w:cs="Calibri"/>
          <w:b/>
          <w:bCs/>
          <w:sz w:val="22"/>
          <w:szCs w:val="22"/>
        </w:rPr>
      </w:pPr>
      <w:r>
        <w:rPr>
          <w:rStyle w:val="normaltextrun"/>
          <w:rFonts w:ascii="RL2" w:hAnsi="RL2" w:cs="Calibri"/>
          <w:b/>
          <w:bCs/>
          <w:sz w:val="22"/>
          <w:szCs w:val="22"/>
        </w:rPr>
        <w:t>VOLUNTEER RIGHTS AND RESPONSIBILITIES</w:t>
      </w:r>
    </w:p>
    <w:p w:rsidR="001438B2" w:rsidRDefault="001438B2" w:rsidP="001438B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L2" w:hAnsi="RL2" w:cs="Calibri"/>
          <w:b/>
          <w:bCs/>
          <w:sz w:val="22"/>
          <w:szCs w:val="22"/>
        </w:rPr>
      </w:pPr>
    </w:p>
    <w:p w:rsidR="001438B2" w:rsidRDefault="001438B2" w:rsidP="001438B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b/>
          <w:bCs/>
          <w:sz w:val="22"/>
          <w:szCs w:val="22"/>
        </w:rPr>
        <w:t>VOLUNTEER RIGHTS</w:t>
      </w:r>
    </w:p>
    <w:p w:rsidR="001438B2" w:rsidRPr="001438B2" w:rsidRDefault="001438B2" w:rsidP="001438B2">
      <w:pPr>
        <w:pStyle w:val="paragraph"/>
        <w:spacing w:before="0" w:beforeAutospacing="0" w:after="0" w:afterAutospacing="0"/>
        <w:textAlignment w:val="baseline"/>
        <w:rPr>
          <w:rFonts w:ascii="RL2" w:hAnsi="RL2" w:cs="Calibri"/>
          <w:sz w:val="22"/>
          <w:szCs w:val="22"/>
        </w:rPr>
      </w:pPr>
    </w:p>
    <w:p w:rsidR="001438B2" w:rsidRPr="001438B2" w:rsidRDefault="001438B2" w:rsidP="001438B2">
      <w:pPr>
        <w:pStyle w:val="paragraph"/>
        <w:spacing w:before="0" w:beforeAutospacing="0" w:after="0" w:afterAutospacing="0" w:line="276" w:lineRule="auto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As a volunteer you have the right to: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work in a healthy and safe environment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ind w:left="360" w:firstLine="0"/>
        <w:textAlignment w:val="baseline"/>
        <w:rPr>
          <w:rStyle w:val="eop"/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be adequately covered by insurance</w:t>
      </w:r>
    </w:p>
    <w:p w:rsidR="001438B2" w:rsidRPr="001438B2" w:rsidRDefault="001438B2" w:rsidP="001438B2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RL2" w:hAnsi="RL2" w:cs="Calibri"/>
          <w:sz w:val="22"/>
          <w:szCs w:val="22"/>
        </w:rPr>
      </w:pPr>
      <w:r>
        <w:rPr>
          <w:rStyle w:val="eop"/>
          <w:rFonts w:ascii="RL2" w:hAnsi="RL2" w:cs="Calibri"/>
          <w:sz w:val="22"/>
          <w:szCs w:val="22"/>
        </w:rPr>
        <w:t>be interviewed and engaged in accordance with equal opportunity and anti-discrimination legislation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have a job description and agreed working hours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have access to a grievance procedure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be given accurate and truthful information about the organisation for which you are working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be provided with orientation to the organisation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ind w:left="360" w:firstLine="0"/>
        <w:textAlignment w:val="baseline"/>
        <w:rPr>
          <w:rStyle w:val="eop"/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be provided with</w:t>
      </w:r>
      <w:r w:rsidRPr="001438B2">
        <w:rPr>
          <w:rStyle w:val="normaltextrun"/>
          <w:rFonts w:ascii="Calibri" w:hAnsi="Calibri" w:cs="Calibri"/>
          <w:sz w:val="22"/>
          <w:szCs w:val="22"/>
        </w:rPr>
        <w:t> </w:t>
      </w:r>
      <w:proofErr w:type="gramStart"/>
      <w:r w:rsidRPr="001438B2">
        <w:rPr>
          <w:rStyle w:val="normaltextrun"/>
          <w:rFonts w:ascii="RL2" w:hAnsi="RL2" w:cs="Calibri"/>
          <w:sz w:val="22"/>
          <w:szCs w:val="22"/>
        </w:rPr>
        <w:t>sufficient</w:t>
      </w:r>
      <w:proofErr w:type="gramEnd"/>
      <w:r w:rsidRPr="001438B2">
        <w:rPr>
          <w:rStyle w:val="normaltextrun"/>
          <w:rFonts w:ascii="Calibri" w:hAnsi="Calibri" w:cs="Calibri"/>
          <w:sz w:val="22"/>
          <w:szCs w:val="22"/>
        </w:rPr>
        <w:t> </w:t>
      </w:r>
      <w:r w:rsidRPr="001438B2">
        <w:rPr>
          <w:rStyle w:val="normaltextrun"/>
          <w:rFonts w:ascii="RL2" w:hAnsi="RL2" w:cs="Calibri"/>
          <w:sz w:val="22"/>
          <w:szCs w:val="22"/>
        </w:rPr>
        <w:t>training to do your job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textAlignment w:val="baseline"/>
        <w:rPr>
          <w:rFonts w:ascii="RL2" w:hAnsi="RL2" w:cs="Calibri"/>
          <w:sz w:val="22"/>
          <w:szCs w:val="22"/>
        </w:rPr>
      </w:pPr>
      <w:r>
        <w:rPr>
          <w:rStyle w:val="eop"/>
          <w:rFonts w:ascii="RL2" w:hAnsi="RL2" w:cs="Calibri"/>
          <w:sz w:val="22"/>
          <w:szCs w:val="22"/>
        </w:rPr>
        <w:t>be given a copy of the organisations volunteer policy and any other policy that affects your work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be reimbursed for out of pocket expenses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not fill a position previously held by a paid worker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not to do the work of paid staff during industrial disputes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5"/>
        </w:numPr>
        <w:spacing w:before="0" w:beforeAutospacing="0" w:after="0" w:afterAutospacing="0" w:line="276" w:lineRule="auto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have your confidential and personal information dealt with in accordance with the principles of the Privacy Act 1988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spacing w:before="0" w:beforeAutospacing="0" w:after="0" w:afterAutospacing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Default="001438B2" w:rsidP="001438B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438B2">
        <w:rPr>
          <w:rStyle w:val="eop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br w:type="page"/>
      </w:r>
    </w:p>
    <w:p w:rsidR="001438B2" w:rsidRDefault="001438B2" w:rsidP="001438B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b/>
          <w:bCs/>
          <w:sz w:val="22"/>
          <w:szCs w:val="22"/>
        </w:rPr>
        <w:lastRenderedPageBreak/>
        <w:t>VOLUNTEER RESPONSIBILITIES</w:t>
      </w:r>
    </w:p>
    <w:p w:rsidR="001438B2" w:rsidRPr="001438B2" w:rsidRDefault="001438B2" w:rsidP="001438B2">
      <w:pPr>
        <w:pStyle w:val="paragraph"/>
        <w:spacing w:before="0" w:beforeAutospacing="0" w:after="0" w:afterAutospacing="0"/>
        <w:textAlignment w:val="baseline"/>
        <w:rPr>
          <w:rFonts w:ascii="RL2" w:hAnsi="RL2" w:cs="Calibri"/>
          <w:sz w:val="22"/>
          <w:szCs w:val="22"/>
        </w:rPr>
      </w:pPr>
    </w:p>
    <w:p w:rsidR="001438B2" w:rsidRPr="001438B2" w:rsidRDefault="001438B2" w:rsidP="001438B2">
      <w:pPr>
        <w:pStyle w:val="paragraph"/>
        <w:spacing w:before="0" w:beforeAutospacing="0" w:after="0" w:afterAutospacing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While volunteers might not have a formal contract with the organisation, just as the organisation must ensure volunteer rights, volunteers must fulfil their responsibilities to the organisation. This will involve volunteers in: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following policies and procedures of the organisation such as: accounting for finances, recording of information, protecting</w:t>
      </w:r>
      <w:r w:rsidRPr="001438B2">
        <w:rPr>
          <w:rStyle w:val="normaltextrun"/>
          <w:rFonts w:ascii="Calibri" w:hAnsi="Calibri" w:cs="Calibri"/>
          <w:sz w:val="22"/>
          <w:szCs w:val="22"/>
        </w:rPr>
        <w:t> </w:t>
      </w:r>
      <w:r w:rsidRPr="001438B2">
        <w:rPr>
          <w:rStyle w:val="normaltextrun"/>
          <w:rFonts w:ascii="RL2" w:hAnsi="RL2" w:cs="Calibri"/>
          <w:sz w:val="22"/>
          <w:szCs w:val="22"/>
        </w:rPr>
        <w:t>privacy, following anti-harassment or grievance procedures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being loyal to the organisation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accepting direction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respecting and maintaining privacy and confidentiality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maintaining safe work practices in accordance with health and safety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speaking up regarding important issues or concerns regarding regulations that apply to the organisation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carrying out your agreed duties in the agreed time frame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being dependable and reliable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Pr="001438B2" w:rsidRDefault="001438B2" w:rsidP="001438B2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being accountable and accepting evaluation and feedback</w:t>
      </w:r>
      <w:r w:rsidRPr="001438B2">
        <w:rPr>
          <w:rStyle w:val="eop"/>
          <w:rFonts w:ascii="Calibri" w:hAnsi="Calibri" w:cs="Calibri"/>
          <w:sz w:val="22"/>
          <w:szCs w:val="22"/>
        </w:rPr>
        <w:t> </w:t>
      </w:r>
    </w:p>
    <w:p w:rsidR="001438B2" w:rsidRDefault="001438B2" w:rsidP="001438B2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RL2" w:hAnsi="RL2" w:cs="Calibri"/>
          <w:sz w:val="22"/>
          <w:szCs w:val="22"/>
        </w:rPr>
      </w:pPr>
      <w:r w:rsidRPr="001438B2">
        <w:rPr>
          <w:rStyle w:val="normaltextrun"/>
          <w:rFonts w:ascii="RL2" w:hAnsi="RL2" w:cs="Calibri"/>
          <w:sz w:val="22"/>
          <w:szCs w:val="22"/>
        </w:rPr>
        <w:t>complying with the legal and organisational requirements of your volunteer position</w:t>
      </w:r>
    </w:p>
    <w:p w:rsidR="001438B2" w:rsidRDefault="001438B2" w:rsidP="001438B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L2" w:hAnsi="RL2" w:cs="Calibri"/>
          <w:sz w:val="22"/>
          <w:szCs w:val="22"/>
        </w:rPr>
      </w:pPr>
    </w:p>
    <w:p w:rsidR="001438B2" w:rsidRDefault="001438B2" w:rsidP="001438B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L2" w:hAnsi="RL2" w:cs="Calibri"/>
          <w:sz w:val="22"/>
          <w:szCs w:val="22"/>
        </w:rPr>
      </w:pPr>
    </w:p>
    <w:p w:rsidR="001A62C2" w:rsidRPr="001438B2" w:rsidRDefault="001438B2" w:rsidP="001438B2">
      <w:pPr>
        <w:pStyle w:val="Footer"/>
        <w:rPr>
          <w:rFonts w:ascii="RL2" w:hAnsi="RL2"/>
        </w:rPr>
      </w:pPr>
      <w:r w:rsidRPr="001438B2">
        <w:rPr>
          <w:rFonts w:ascii="RL2" w:hAnsi="RL2"/>
          <w:i/>
          <w:sz w:val="16"/>
          <w:szCs w:val="16"/>
        </w:rPr>
        <w:t>Source: Volunteering Australia (modified by Volunteering WA 2014)</w:t>
      </w:r>
      <w:bookmarkStart w:id="0" w:name="_GoBack"/>
      <w:bookmarkEnd w:id="0"/>
    </w:p>
    <w:sectPr w:rsidR="001A62C2" w:rsidRPr="001438B2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3A6F" w:rsidRDefault="006D3A6F" w:rsidP="000872EF">
      <w:r>
        <w:separator/>
      </w:r>
    </w:p>
  </w:endnote>
  <w:endnote w:type="continuationSeparator" w:id="0">
    <w:p w:rsidR="006D3A6F" w:rsidRDefault="006D3A6F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8071BF" wp14:editId="7E7FCD8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3A6F" w:rsidRDefault="006D3A6F" w:rsidP="000872EF">
      <w:r>
        <w:separator/>
      </w:r>
    </w:p>
  </w:footnote>
  <w:footnote w:type="continuationSeparator" w:id="0">
    <w:p w:rsidR="006D3A6F" w:rsidRDefault="006D3A6F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65A82C" wp14:editId="083331F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35B83"/>
    <w:multiLevelType w:val="multilevel"/>
    <w:tmpl w:val="ECB6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85214"/>
    <w:multiLevelType w:val="multilevel"/>
    <w:tmpl w:val="F2CE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6A4956"/>
    <w:multiLevelType w:val="multilevel"/>
    <w:tmpl w:val="4BAC939A"/>
    <w:lvl w:ilvl="0">
      <w:start w:val="1"/>
      <w:numFmt w:val="bullet"/>
      <w:lvlText w:val=""/>
      <w:lvlJc w:val="left"/>
      <w:pPr>
        <w:tabs>
          <w:tab w:val="num" w:pos="774"/>
        </w:tabs>
        <w:ind w:left="77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8939DD"/>
    <w:multiLevelType w:val="multilevel"/>
    <w:tmpl w:val="2796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B477687"/>
    <w:multiLevelType w:val="multilevel"/>
    <w:tmpl w:val="F2CE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643EF"/>
    <w:multiLevelType w:val="multilevel"/>
    <w:tmpl w:val="DD70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AC23F06"/>
    <w:multiLevelType w:val="multilevel"/>
    <w:tmpl w:val="FD78A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7EFB"/>
    <w:rsid w:val="0012123E"/>
    <w:rsid w:val="001438B2"/>
    <w:rsid w:val="0014429E"/>
    <w:rsid w:val="00152513"/>
    <w:rsid w:val="00167FF5"/>
    <w:rsid w:val="001A3869"/>
    <w:rsid w:val="001A62C2"/>
    <w:rsid w:val="001E3F05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B44DB"/>
    <w:rsid w:val="004C3598"/>
    <w:rsid w:val="004C6ED2"/>
    <w:rsid w:val="004D0EAD"/>
    <w:rsid w:val="004D3CA3"/>
    <w:rsid w:val="005145ED"/>
    <w:rsid w:val="005169A4"/>
    <w:rsid w:val="00541C31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D3A6F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544AD"/>
    <w:rsid w:val="00975240"/>
    <w:rsid w:val="009904D0"/>
    <w:rsid w:val="00995911"/>
    <w:rsid w:val="009A2CD0"/>
    <w:rsid w:val="009F5B63"/>
    <w:rsid w:val="009F5CA7"/>
    <w:rsid w:val="00A32A6E"/>
    <w:rsid w:val="00A47F17"/>
    <w:rsid w:val="00A73330"/>
    <w:rsid w:val="00A74404"/>
    <w:rsid w:val="00A77DE2"/>
    <w:rsid w:val="00A91DDD"/>
    <w:rsid w:val="00AC2096"/>
    <w:rsid w:val="00AC2458"/>
    <w:rsid w:val="00AF6681"/>
    <w:rsid w:val="00B56BDA"/>
    <w:rsid w:val="00B91BFC"/>
    <w:rsid w:val="00B92A4B"/>
    <w:rsid w:val="00BC56A3"/>
    <w:rsid w:val="00BE0094"/>
    <w:rsid w:val="00C00929"/>
    <w:rsid w:val="00C16922"/>
    <w:rsid w:val="00C26491"/>
    <w:rsid w:val="00C45F88"/>
    <w:rsid w:val="00C63C53"/>
    <w:rsid w:val="00C8772B"/>
    <w:rsid w:val="00C9252F"/>
    <w:rsid w:val="00C92899"/>
    <w:rsid w:val="00CA093D"/>
    <w:rsid w:val="00CC29B4"/>
    <w:rsid w:val="00D25248"/>
    <w:rsid w:val="00D30A66"/>
    <w:rsid w:val="00D337BA"/>
    <w:rsid w:val="00D94EEA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F203B1"/>
    <w:rsid w:val="00F6447F"/>
    <w:rsid w:val="00F950FC"/>
    <w:rsid w:val="00FA40FA"/>
    <w:rsid w:val="00FE05E4"/>
    <w:rsid w:val="00FE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A0F42A"/>
  <w15:docId w15:val="{620910B0-432B-4129-BAFF-3394166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1A62C2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paragraph" w:customStyle="1" w:styleId="paragraph">
    <w:name w:val="paragraph"/>
    <w:basedOn w:val="Normal"/>
    <w:rsid w:val="001438B2"/>
    <w:pPr>
      <w:widowControl/>
      <w:suppressAutoHyphens w:val="0"/>
      <w:spacing w:before="100" w:beforeAutospacing="1" w:after="100" w:afterAutospacing="1"/>
    </w:pPr>
    <w:rPr>
      <w:szCs w:val="24"/>
    </w:rPr>
  </w:style>
  <w:style w:type="character" w:customStyle="1" w:styleId="normaltextrun">
    <w:name w:val="normaltextrun"/>
    <w:basedOn w:val="DefaultParagraphFont"/>
    <w:rsid w:val="001438B2"/>
  </w:style>
  <w:style w:type="character" w:customStyle="1" w:styleId="eop">
    <w:name w:val="eop"/>
    <w:basedOn w:val="DefaultParagraphFont"/>
    <w:rsid w:val="00143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6" ma:contentTypeDescription="Create a new document." ma:contentTypeScope="" ma:versionID="4af6fdc06158466100362cb70bdfe925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045749dee1730cc3739fb73a3f3ddab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86A6EF-097B-4E97-AE22-7DC70354E245}"/>
</file>

<file path=customXml/itemProps3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QRL21_Letterhead</Template>
  <TotalTime>0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Tanya Tully</cp:lastModifiedBy>
  <cp:revision>2</cp:revision>
  <cp:lastPrinted>2020-11-24T00:48:00Z</cp:lastPrinted>
  <dcterms:created xsi:type="dcterms:W3CDTF">2021-02-03T01:29:00Z</dcterms:created>
  <dcterms:modified xsi:type="dcterms:W3CDTF">2021-02-03T01:29:00Z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