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A62C2" w:rsidRPr="00CA197F" w:rsidRDefault="00F94669" w:rsidP="00CA197F">
      <w:pPr>
        <w:jc w:val="center"/>
        <w:rPr>
          <w:rFonts w:ascii="RL2" w:hAnsi="RL2"/>
          <w:b/>
        </w:rPr>
      </w:pPr>
      <w:r w:rsidRPr="00CA197F">
        <w:rPr>
          <w:rFonts w:ascii="RL2" w:hAnsi="RL2"/>
          <w:b/>
        </w:rPr>
        <w:t>ANNUAL GENERAL MEE</w:t>
      </w:r>
      <w:bookmarkStart w:id="0" w:name="_GoBack"/>
      <w:bookmarkEnd w:id="0"/>
      <w:r w:rsidRPr="00CA197F">
        <w:rPr>
          <w:rFonts w:ascii="RL2" w:hAnsi="RL2"/>
          <w:b/>
        </w:rPr>
        <w:t>TING MINUTES</w:t>
      </w:r>
    </w:p>
    <w:p w:rsidR="004377CF" w:rsidRDefault="004377CF" w:rsidP="004377CF"/>
    <w:p w:rsidR="004377CF" w:rsidRDefault="004377CF" w:rsidP="004377CF"/>
    <w:tbl>
      <w:tblPr>
        <w:tblW w:w="10524" w:type="dxa"/>
        <w:tblInd w:w="1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720"/>
        <w:gridCol w:w="7804"/>
      </w:tblGrid>
      <w:tr w:rsidR="004377CF" w:rsidRPr="00F94669" w:rsidTr="00F94669">
        <w:tc>
          <w:tcPr>
            <w:tcW w:w="2720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  <w:b/>
              </w:rPr>
              <w:t xml:space="preserve">Meeting </w:t>
            </w:r>
            <w:r w:rsidR="00F94669">
              <w:rPr>
                <w:rFonts w:ascii="RL2" w:hAnsi="RL2" w:cstheme="minorHAnsi"/>
                <w:b/>
              </w:rPr>
              <w:t>D</w:t>
            </w:r>
            <w:r w:rsidRPr="00F94669">
              <w:rPr>
                <w:rFonts w:ascii="RL2" w:hAnsi="RL2" w:cstheme="minorHAnsi"/>
                <w:b/>
              </w:rPr>
              <w:t>ate:</w:t>
            </w:r>
          </w:p>
        </w:tc>
        <w:tc>
          <w:tcPr>
            <w:tcW w:w="7804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</w:rPr>
              <w:t xml:space="preserve"> </w:t>
            </w:r>
          </w:p>
        </w:tc>
      </w:tr>
      <w:tr w:rsidR="00F94669" w:rsidRPr="00F94669" w:rsidTr="00F94669">
        <w:tc>
          <w:tcPr>
            <w:tcW w:w="2720" w:type="dxa"/>
          </w:tcPr>
          <w:p w:rsidR="00F94669" w:rsidRPr="00F94669" w:rsidRDefault="00F94669" w:rsidP="00A9221F">
            <w:pPr>
              <w:pStyle w:val="Normal1"/>
              <w:widowControl w:val="0"/>
              <w:rPr>
                <w:rFonts w:ascii="RL2" w:hAnsi="RL2" w:cstheme="minorHAnsi"/>
                <w:b/>
              </w:rPr>
            </w:pPr>
            <w:r>
              <w:rPr>
                <w:rFonts w:ascii="RL2" w:hAnsi="RL2" w:cstheme="minorHAnsi"/>
                <w:b/>
              </w:rPr>
              <w:t>Meeting Time:</w:t>
            </w:r>
          </w:p>
        </w:tc>
        <w:tc>
          <w:tcPr>
            <w:tcW w:w="7804" w:type="dxa"/>
          </w:tcPr>
          <w:p w:rsidR="00F94669" w:rsidRPr="00F94669" w:rsidRDefault="00F94669" w:rsidP="00A9221F">
            <w:pPr>
              <w:pStyle w:val="Normal1"/>
              <w:widowControl w:val="0"/>
              <w:rPr>
                <w:rFonts w:ascii="RL2" w:hAnsi="RL2" w:cstheme="minorHAnsi"/>
              </w:rPr>
            </w:pPr>
          </w:p>
        </w:tc>
      </w:tr>
      <w:tr w:rsidR="004377CF" w:rsidRPr="00F94669" w:rsidTr="00F94669">
        <w:tc>
          <w:tcPr>
            <w:tcW w:w="2720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  <w:b/>
              </w:rPr>
              <w:t xml:space="preserve">Meeting </w:t>
            </w:r>
            <w:r w:rsidR="00F94669">
              <w:rPr>
                <w:rFonts w:ascii="RL2" w:hAnsi="RL2" w:cstheme="minorHAnsi"/>
                <w:b/>
              </w:rPr>
              <w:t>V</w:t>
            </w:r>
            <w:r w:rsidRPr="00F94669">
              <w:rPr>
                <w:rFonts w:ascii="RL2" w:hAnsi="RL2" w:cstheme="minorHAnsi"/>
                <w:b/>
              </w:rPr>
              <w:t>enue:</w:t>
            </w:r>
          </w:p>
        </w:tc>
        <w:tc>
          <w:tcPr>
            <w:tcW w:w="7804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</w:p>
        </w:tc>
      </w:tr>
      <w:tr w:rsidR="004377CF" w:rsidRPr="00F94669" w:rsidTr="00F94669">
        <w:tc>
          <w:tcPr>
            <w:tcW w:w="2720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  <w:b/>
              </w:rPr>
              <w:t>Attendees:</w:t>
            </w:r>
          </w:p>
        </w:tc>
        <w:tc>
          <w:tcPr>
            <w:tcW w:w="7804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</w:rPr>
              <w:t xml:space="preserve"> </w:t>
            </w:r>
          </w:p>
        </w:tc>
      </w:tr>
      <w:tr w:rsidR="004377CF" w:rsidRPr="00F94669" w:rsidTr="00F94669">
        <w:tc>
          <w:tcPr>
            <w:tcW w:w="2720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  <w:b/>
              </w:rPr>
              <w:t>Apologies:</w:t>
            </w:r>
          </w:p>
        </w:tc>
        <w:tc>
          <w:tcPr>
            <w:tcW w:w="7804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  <w:color w:val="FF0000"/>
              </w:rPr>
              <w:t xml:space="preserve"> </w:t>
            </w:r>
          </w:p>
        </w:tc>
      </w:tr>
    </w:tbl>
    <w:p w:rsidR="004377CF" w:rsidRDefault="004377CF" w:rsidP="004377CF"/>
    <w:p w:rsidR="004377CF" w:rsidRDefault="004377CF" w:rsidP="004377CF"/>
    <w:tbl>
      <w:tblPr>
        <w:tblW w:w="105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9960"/>
      </w:tblGrid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MEETING OPEN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="00F94669">
              <w:rPr>
                <w:rFonts w:ascii="RL2" w:hAnsi="RL2" w:cstheme="minorHAnsi"/>
                <w:i/>
                <w:color w:val="666666"/>
                <w:szCs w:val="22"/>
              </w:rPr>
              <w:t xml:space="preserve">(who opened the meeting and at what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time</w:t>
            </w:r>
            <w:r w:rsidR="00F94669">
              <w:rPr>
                <w:rFonts w:ascii="RL2" w:hAnsi="RL2" w:cstheme="minorHAnsi"/>
                <w:i/>
                <w:color w:val="666666"/>
                <w:szCs w:val="22"/>
              </w:rPr>
              <w:t>)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2.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MINUTES OF THE PREVIOUS ANNUAL GENERAL MEETING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</w:p>
          <w:p w:rsidR="00F94669" w:rsidRDefault="00F94669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szCs w:val="22"/>
              </w:rPr>
            </w:pPr>
            <w:r>
              <w:rPr>
                <w:rFonts w:ascii="RL2" w:hAnsi="RL2" w:cstheme="minorHAnsi"/>
                <w:i/>
                <w:szCs w:val="22"/>
              </w:rPr>
              <w:t>MOTION: That the minutes of the previous meeting be accepted as a true and correct record of the meeting</w:t>
            </w:r>
            <w:r w:rsidR="00EF5D99">
              <w:rPr>
                <w:rFonts w:ascii="RL2" w:hAnsi="RL2" w:cstheme="minorHAnsi"/>
                <w:i/>
                <w:szCs w:val="22"/>
              </w:rPr>
              <w:t>.</w:t>
            </w:r>
          </w:p>
          <w:p w:rsidR="00EF5D99" w:rsidRDefault="00EF5D99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szCs w:val="22"/>
              </w:rPr>
            </w:pPr>
            <w:r>
              <w:rPr>
                <w:rFonts w:ascii="RL2" w:hAnsi="RL2" w:cstheme="minorHAnsi"/>
                <w:i/>
                <w:szCs w:val="22"/>
              </w:rPr>
              <w:t>MOVED:                                      SECONDED:                                     VOTE:</w:t>
            </w:r>
          </w:p>
          <w:p w:rsidR="00EF5D99" w:rsidRPr="00F94669" w:rsidRDefault="00EF5D99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szCs w:val="22"/>
              </w:rPr>
            </w:pPr>
            <w:r>
              <w:rPr>
                <w:rFonts w:ascii="RL2" w:hAnsi="RL2" w:cstheme="minorHAnsi"/>
                <w:i/>
                <w:szCs w:val="22"/>
              </w:rPr>
              <w:t>*President to sign off previous minutes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3.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BUSINESS ARISING FROM MINUTES OF PREVIOUS ANNUAL GENERAL MEETING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</w:p>
        </w:tc>
      </w:tr>
      <w:tr w:rsidR="004377CF" w:rsidRPr="00F94669" w:rsidTr="00F94669">
        <w:tc>
          <w:tcPr>
            <w:tcW w:w="5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4.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PRESIDENT’S REPORT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The president presents their report and the meeting votes to adopt the report.  Written reports make this process easier.</w:t>
            </w:r>
          </w:p>
        </w:tc>
      </w:tr>
      <w:tr w:rsidR="004377CF" w:rsidRPr="00F94669" w:rsidTr="00F94669">
        <w:tc>
          <w:tcPr>
            <w:tcW w:w="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szCs w:val="22"/>
              </w:rPr>
              <w:t>1. That the president’s report be adopted</w:t>
            </w:r>
            <w:r w:rsidR="00EF5D99">
              <w:rPr>
                <w:rFonts w:ascii="RL2" w:hAnsi="RL2" w:cstheme="minorHAnsi"/>
                <w:szCs w:val="22"/>
              </w:rPr>
              <w:t>.</w:t>
            </w:r>
          </w:p>
          <w:p w:rsidR="00EF5D99" w:rsidRPr="00EF5D99" w:rsidRDefault="00EF5D99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i/>
                <w:szCs w:val="22"/>
              </w:rPr>
            </w:pPr>
            <w:r w:rsidRPr="00EF5D99">
              <w:rPr>
                <w:rFonts w:ascii="RL2" w:hAnsi="RL2" w:cstheme="minorHAnsi"/>
                <w:i/>
                <w:szCs w:val="22"/>
              </w:rPr>
              <w:t>MOVED:                                        SECONDED:                                       VOTE:</w:t>
            </w:r>
          </w:p>
        </w:tc>
      </w:tr>
      <w:tr w:rsidR="004377CF" w:rsidRPr="00F94669" w:rsidTr="00F94669">
        <w:trPr>
          <w:trHeight w:val="151"/>
        </w:trPr>
        <w:tc>
          <w:tcPr>
            <w:tcW w:w="5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5.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TREASURER’S REPORT AND FINANCIAL STATEMENT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The treasurer presents their report, as well as the annual financial statement and audit [or verification] report. The meeting votes separately to adopt each.</w:t>
            </w:r>
          </w:p>
        </w:tc>
      </w:tr>
      <w:tr w:rsidR="004377CF" w:rsidRPr="00F94669" w:rsidTr="00F94669">
        <w:trPr>
          <w:trHeight w:val="150"/>
        </w:trPr>
        <w:tc>
          <w:tcPr>
            <w:tcW w:w="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szCs w:val="22"/>
              </w:rPr>
              <w:t>1. That the treasurer’s report be adopted</w:t>
            </w:r>
            <w:r w:rsidR="00EF5D99">
              <w:rPr>
                <w:rFonts w:ascii="RL2" w:hAnsi="RL2" w:cstheme="minorHAnsi"/>
                <w:szCs w:val="22"/>
              </w:rPr>
              <w:t>.</w:t>
            </w:r>
          </w:p>
          <w:p w:rsidR="00EF5D99" w:rsidRPr="00F94669" w:rsidRDefault="00CA197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EF5D99">
              <w:rPr>
                <w:rFonts w:ascii="RL2" w:hAnsi="RL2" w:cstheme="minorHAnsi"/>
                <w:i/>
                <w:szCs w:val="22"/>
              </w:rPr>
              <w:t>MOVED:                                        SECONDED:                                       VOTE:</w:t>
            </w:r>
          </w:p>
        </w:tc>
      </w:tr>
      <w:tr w:rsidR="004377CF" w:rsidRPr="00F94669" w:rsidTr="00F94669">
        <w:trPr>
          <w:trHeight w:val="150"/>
        </w:trPr>
        <w:tc>
          <w:tcPr>
            <w:tcW w:w="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szCs w:val="22"/>
              </w:rPr>
              <w:t xml:space="preserve">2. That the annual financial statement and audit </w:t>
            </w:r>
            <w:r w:rsidR="00CA197F">
              <w:rPr>
                <w:rFonts w:ascii="RL2" w:hAnsi="RL2" w:cstheme="minorHAnsi"/>
                <w:szCs w:val="22"/>
              </w:rPr>
              <w:t>(</w:t>
            </w:r>
            <w:r w:rsidRPr="00CA197F">
              <w:rPr>
                <w:rFonts w:ascii="RL2" w:hAnsi="RL2" w:cstheme="minorHAnsi"/>
                <w:i/>
                <w:szCs w:val="22"/>
              </w:rPr>
              <w:t>or verification</w:t>
            </w:r>
            <w:r w:rsidR="00CA197F">
              <w:rPr>
                <w:rFonts w:ascii="RL2" w:hAnsi="RL2" w:cstheme="minorHAnsi"/>
                <w:i/>
                <w:szCs w:val="22"/>
              </w:rPr>
              <w:t>)</w:t>
            </w:r>
            <w:r w:rsidRPr="00F94669">
              <w:rPr>
                <w:rFonts w:ascii="RL2" w:hAnsi="RL2" w:cstheme="minorHAnsi"/>
                <w:szCs w:val="22"/>
              </w:rPr>
              <w:t xml:space="preserve"> report for the </w:t>
            </w:r>
            <w:r w:rsidRPr="00CA197F">
              <w:rPr>
                <w:rFonts w:ascii="RL2" w:hAnsi="RL2" w:cstheme="minorHAnsi"/>
                <w:i/>
                <w:szCs w:val="22"/>
              </w:rPr>
              <w:t>XXXX</w:t>
            </w:r>
            <w:r w:rsidRPr="00F94669">
              <w:rPr>
                <w:rFonts w:ascii="RL2" w:hAnsi="RL2" w:cstheme="minorHAnsi"/>
                <w:szCs w:val="22"/>
              </w:rPr>
              <w:t xml:space="preserve"> financial year be received and adopted</w:t>
            </w:r>
            <w:r w:rsidR="00CA197F">
              <w:rPr>
                <w:rFonts w:ascii="RL2" w:hAnsi="RL2" w:cstheme="minorHAnsi"/>
                <w:szCs w:val="22"/>
              </w:rPr>
              <w:t>.</w:t>
            </w:r>
          </w:p>
          <w:p w:rsidR="00CA197F" w:rsidRPr="00F94669" w:rsidRDefault="00CA197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EF5D99">
              <w:rPr>
                <w:rFonts w:ascii="RL2" w:hAnsi="RL2" w:cstheme="minorHAnsi"/>
                <w:i/>
                <w:szCs w:val="22"/>
              </w:rPr>
              <w:t>MOVED:                                        SECONDED:                                       VOTE: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lastRenderedPageBreak/>
              <w:t>6.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SUBCOMMITTEE AND ANY OTHER REPORTS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Attach reports.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7.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color w:val="666666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ELECTION OF MANAGEMENT COMMITTEE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Usually Secretary and Treasurer – sometimes Vice-President as well – check constitution to determine what consists the Management Committee.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color w:val="666666"/>
                <w:szCs w:val="22"/>
              </w:rPr>
            </w:pP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OFT rules state that Management Committee Members must be 18 or over.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OFT rules state that persons are ineligible for election to Management Committee if they have been convicted on indictment, imprisoned or are bankrupt.</w:t>
            </w:r>
          </w:p>
        </w:tc>
      </w:tr>
      <w:tr w:rsidR="004377CF" w:rsidRPr="00F94669" w:rsidTr="00F94669">
        <w:trPr>
          <w:trHeight w:val="69"/>
        </w:trPr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8.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APPOINTMENT OF VOLUNTEERS TO FILL OTHER DESIGNATED POSITIONS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 xml:space="preserve">e.g. </w:t>
            </w:r>
            <w:r w:rsidR="00CA197F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>Canteen</w:t>
            </w:r>
            <w:r w:rsidRPr="00F94669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 xml:space="preserve"> Co-</w:t>
            </w:r>
            <w:proofErr w:type="spellStart"/>
            <w:r w:rsidRPr="00F94669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>ordinator</w:t>
            </w:r>
            <w:proofErr w:type="spellEnd"/>
            <w:r w:rsidR="00CA197F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>, Coach Coordinator, Game Day Manager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</w:pPr>
            <w:r w:rsidRPr="00F94669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>This is not the place to appoint Match Review Committee, Disciplinary Review Committee and Judiciary Personnel – QRL rules state this is to be done at the first General Meeting after the AGM, or such later date as the League may determine.</w:t>
            </w:r>
          </w:p>
        </w:tc>
      </w:tr>
      <w:tr w:rsidR="004377CF" w:rsidRPr="00F94669" w:rsidTr="00F94669">
        <w:trPr>
          <w:trHeight w:val="69"/>
        </w:trPr>
        <w:tc>
          <w:tcPr>
            <w:tcW w:w="5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9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 xml:space="preserve">APPOINTMENT OF AUDITOR OR ACCOUNTANT FOR THE </w:t>
            </w:r>
            <w:r w:rsidRPr="00CA197F">
              <w:rPr>
                <w:rFonts w:ascii="RL2" w:hAnsi="RL2" w:cstheme="minorHAnsi"/>
                <w:b/>
                <w:i/>
                <w:szCs w:val="22"/>
              </w:rPr>
              <w:t>XXXX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FINANCIAL YEAR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</w:p>
          <w:p w:rsidR="004377CF" w:rsidRPr="00F94669" w:rsidRDefault="004377CF" w:rsidP="00A9221F">
            <w:pPr>
              <w:rPr>
                <w:rFonts w:ascii="RL2" w:hAnsi="RL2"/>
                <w:i/>
                <w:iCs/>
                <w:color w:val="808080" w:themeColor="background1" w:themeShade="80"/>
              </w:rPr>
            </w:pPr>
            <w:r w:rsidRPr="00F94669">
              <w:rPr>
                <w:rFonts w:ascii="RL2" w:hAnsi="RL2"/>
                <w:i/>
                <w:iCs/>
                <w:color w:val="808080" w:themeColor="background1" w:themeShade="80"/>
              </w:rPr>
              <w:t>Your auditor or verifier cannot be:</w:t>
            </w:r>
          </w:p>
          <w:p w:rsidR="004377CF" w:rsidRPr="00F94669" w:rsidRDefault="004377CF" w:rsidP="00A9221F">
            <w:pPr>
              <w:rPr>
                <w:rFonts w:ascii="RL2" w:hAnsi="RL2"/>
                <w:i/>
                <w:iCs/>
                <w:color w:val="808080" w:themeColor="background1" w:themeShade="80"/>
              </w:rPr>
            </w:pPr>
            <w:r w:rsidRPr="00F94669">
              <w:rPr>
                <w:rFonts w:ascii="RL2" w:hAnsi="RL2"/>
                <w:i/>
                <w:iCs/>
                <w:color w:val="808080" w:themeColor="background1" w:themeShade="80"/>
              </w:rPr>
              <w:t>• a member of your incorporated association’s management committee</w:t>
            </w:r>
          </w:p>
          <w:p w:rsidR="004377CF" w:rsidRPr="00F94669" w:rsidRDefault="004377CF" w:rsidP="00A9221F">
            <w:pPr>
              <w:rPr>
                <w:rFonts w:ascii="RL2" w:hAnsi="RL2"/>
                <w:i/>
                <w:iCs/>
                <w:color w:val="808080" w:themeColor="background1" w:themeShade="80"/>
              </w:rPr>
            </w:pPr>
            <w:r w:rsidRPr="00F94669">
              <w:rPr>
                <w:rFonts w:ascii="RL2" w:hAnsi="RL2"/>
                <w:i/>
                <w:iCs/>
                <w:color w:val="808080" w:themeColor="background1" w:themeShade="80"/>
              </w:rPr>
              <w:t>• an employee of the incorporated association</w:t>
            </w:r>
          </w:p>
          <w:p w:rsidR="004377CF" w:rsidRPr="00F94669" w:rsidRDefault="004377CF" w:rsidP="00A9221F">
            <w:pPr>
              <w:rPr>
                <w:rFonts w:ascii="RL2" w:hAnsi="RL2"/>
                <w:i/>
                <w:iCs/>
                <w:color w:val="808080" w:themeColor="background1" w:themeShade="80"/>
              </w:rPr>
            </w:pPr>
            <w:r w:rsidRPr="00F94669">
              <w:rPr>
                <w:rFonts w:ascii="RL2" w:hAnsi="RL2"/>
                <w:i/>
                <w:iCs/>
                <w:color w:val="808080" w:themeColor="background1" w:themeShade="80"/>
              </w:rPr>
              <w:t>• a business partner, employer or employee of a management committee member</w:t>
            </w:r>
          </w:p>
          <w:p w:rsidR="004377CF" w:rsidRPr="00F94669" w:rsidRDefault="004377CF" w:rsidP="00A9221F">
            <w:pPr>
              <w:rPr>
                <w:rFonts w:ascii="RL2" w:hAnsi="RL2"/>
              </w:rPr>
            </w:pPr>
            <w:r w:rsidRPr="00F94669">
              <w:rPr>
                <w:rFonts w:ascii="RL2" w:hAnsi="RL2"/>
                <w:i/>
                <w:iCs/>
                <w:color w:val="808080" w:themeColor="background1" w:themeShade="80"/>
              </w:rPr>
              <w:t>• a spouse or dependant of any of the above.</w:t>
            </w:r>
          </w:p>
        </w:tc>
      </w:tr>
      <w:tr w:rsidR="004377CF" w:rsidRPr="00F94669" w:rsidTr="00F94669">
        <w:trPr>
          <w:trHeight w:val="69"/>
        </w:trPr>
        <w:tc>
          <w:tcPr>
            <w:tcW w:w="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szCs w:val="22"/>
              </w:rPr>
              <w:t xml:space="preserve">1. That </w:t>
            </w:r>
            <w:r w:rsidRPr="00CA197F">
              <w:rPr>
                <w:rFonts w:ascii="RL2" w:hAnsi="RL2" w:cstheme="minorHAnsi"/>
                <w:i/>
                <w:szCs w:val="22"/>
                <w:highlight w:val="yellow"/>
              </w:rPr>
              <w:t>[insert name]</w:t>
            </w:r>
            <w:r w:rsidRPr="00F94669">
              <w:rPr>
                <w:rFonts w:ascii="RL2" w:hAnsi="RL2" w:cstheme="minorHAnsi"/>
                <w:szCs w:val="22"/>
              </w:rPr>
              <w:t xml:space="preserve"> be appointed as the association’s auditor or accountant for the </w:t>
            </w:r>
            <w:r w:rsidRPr="00CA197F">
              <w:rPr>
                <w:rFonts w:ascii="RL2" w:hAnsi="RL2" w:cstheme="minorHAnsi"/>
                <w:i/>
                <w:szCs w:val="22"/>
              </w:rPr>
              <w:t>XXXX</w:t>
            </w:r>
            <w:r w:rsidRPr="00F94669">
              <w:rPr>
                <w:rFonts w:ascii="RL2" w:hAnsi="RL2" w:cstheme="minorHAnsi"/>
                <w:szCs w:val="22"/>
              </w:rPr>
              <w:t xml:space="preserve"> financial year.</w:t>
            </w:r>
          </w:p>
        </w:tc>
      </w:tr>
      <w:tr w:rsidR="004377CF" w:rsidRPr="00F94669" w:rsidTr="00F94669">
        <w:trPr>
          <w:trHeight w:val="69"/>
        </w:trPr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10.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APPOINTMENT OF PATRON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If necessary.</w:t>
            </w:r>
          </w:p>
        </w:tc>
      </w:tr>
      <w:tr w:rsidR="004377CF" w:rsidRPr="00F94669" w:rsidTr="00F94669">
        <w:trPr>
          <w:trHeight w:val="69"/>
        </w:trPr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11.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DETERMINATION OF FEES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If required by the association’s rules to be determined by members at a general meeting.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12.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ELECTION OF LIFE MEMBERS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</w:pPr>
            <w:r w:rsidRPr="00F94669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>Check constitution to determine the process for election of Life Members.</w:t>
            </w:r>
          </w:p>
        </w:tc>
      </w:tr>
      <w:tr w:rsidR="004377CF" w:rsidRPr="00F94669" w:rsidTr="00F94669">
        <w:trPr>
          <w:trHeight w:val="144"/>
        </w:trPr>
        <w:tc>
          <w:tcPr>
            <w:tcW w:w="5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13.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color w:val="666666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SPECIAL RESOLUTION[S]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Include the full wording of any proposed special resolutions, for which due notice has been given.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color w:val="666666"/>
                <w:szCs w:val="22"/>
              </w:rPr>
            </w:pPr>
            <w:r w:rsidRPr="00F94669">
              <w:rPr>
                <w:rFonts w:ascii="RL2" w:hAnsi="RL2" w:cstheme="minorHAnsi"/>
                <w:b/>
                <w:i/>
                <w:color w:val="666666"/>
                <w:szCs w:val="22"/>
              </w:rPr>
              <w:t>Good example: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 xml:space="preserve"> That the association adopts its proposed new constitution as the rules of the association.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color w:val="666666"/>
                <w:szCs w:val="22"/>
              </w:rPr>
            </w:pPr>
            <w:r w:rsidRPr="00F94669">
              <w:rPr>
                <w:rFonts w:ascii="RL2" w:hAnsi="RL2" w:cstheme="minorHAnsi"/>
                <w:b/>
                <w:i/>
                <w:color w:val="666666"/>
                <w:szCs w:val="22"/>
              </w:rPr>
              <w:t>Poor example: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 xml:space="preserve"> Adoption of new constitution.</w:t>
            </w:r>
          </w:p>
        </w:tc>
      </w:tr>
      <w:tr w:rsidR="004377CF" w:rsidRPr="00F94669" w:rsidTr="00F94669">
        <w:trPr>
          <w:trHeight w:val="144"/>
        </w:trPr>
        <w:tc>
          <w:tcPr>
            <w:tcW w:w="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szCs w:val="22"/>
              </w:rPr>
              <w:t xml:space="preserve">1. 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14.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MEETING CLOSE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</w:p>
        </w:tc>
      </w:tr>
    </w:tbl>
    <w:p w:rsidR="004377CF" w:rsidRPr="004377CF" w:rsidRDefault="004377CF" w:rsidP="004377CF"/>
    <w:sectPr w:rsidR="004377CF" w:rsidRPr="004377CF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BF8" w:rsidRDefault="00560BF8" w:rsidP="000872EF">
      <w:r>
        <w:separator/>
      </w:r>
    </w:p>
  </w:endnote>
  <w:endnote w:type="continuationSeparator" w:id="0">
    <w:p w:rsidR="00560BF8" w:rsidRDefault="00560BF8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1C8" w:rsidRDefault="00EC78BF" w:rsidP="00DB0A44">
    <w:pPr>
      <w:pStyle w:val="Footer"/>
      <w:ind w:left="-567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8071BF" wp14:editId="7E7FCD85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BF8" w:rsidRDefault="00560BF8" w:rsidP="000872EF">
      <w:r>
        <w:separator/>
      </w:r>
    </w:p>
  </w:footnote>
  <w:footnote w:type="continuationSeparator" w:id="0">
    <w:p w:rsidR="00560BF8" w:rsidRDefault="00560BF8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2EF" w:rsidRDefault="00DF4845" w:rsidP="00DF484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65A82C" wp14:editId="083331FC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20"/>
    <w:rsid w:val="00001470"/>
    <w:rsid w:val="00003F8F"/>
    <w:rsid w:val="0004025C"/>
    <w:rsid w:val="000465CA"/>
    <w:rsid w:val="000872EF"/>
    <w:rsid w:val="000C3777"/>
    <w:rsid w:val="000D0F17"/>
    <w:rsid w:val="000F7EFB"/>
    <w:rsid w:val="0012123E"/>
    <w:rsid w:val="0014429E"/>
    <w:rsid w:val="00152513"/>
    <w:rsid w:val="00167FF5"/>
    <w:rsid w:val="001A3869"/>
    <w:rsid w:val="001A62C2"/>
    <w:rsid w:val="001E3F05"/>
    <w:rsid w:val="002155FB"/>
    <w:rsid w:val="00223B15"/>
    <w:rsid w:val="0023037D"/>
    <w:rsid w:val="00244FE1"/>
    <w:rsid w:val="0027571C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17012"/>
    <w:rsid w:val="0042187B"/>
    <w:rsid w:val="00426993"/>
    <w:rsid w:val="004377CF"/>
    <w:rsid w:val="004B44DB"/>
    <w:rsid w:val="004C3598"/>
    <w:rsid w:val="004C6ED2"/>
    <w:rsid w:val="004D0EAD"/>
    <w:rsid w:val="004D3CA3"/>
    <w:rsid w:val="005145ED"/>
    <w:rsid w:val="005169A4"/>
    <w:rsid w:val="00541C31"/>
    <w:rsid w:val="00560BF8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F1B6A"/>
    <w:rsid w:val="006F2336"/>
    <w:rsid w:val="0070474E"/>
    <w:rsid w:val="00704C08"/>
    <w:rsid w:val="00710DB6"/>
    <w:rsid w:val="007310A8"/>
    <w:rsid w:val="0073240E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902099"/>
    <w:rsid w:val="00907867"/>
    <w:rsid w:val="00913667"/>
    <w:rsid w:val="009544AD"/>
    <w:rsid w:val="00975240"/>
    <w:rsid w:val="009904D0"/>
    <w:rsid w:val="00995911"/>
    <w:rsid w:val="009A2CD0"/>
    <w:rsid w:val="009F5B63"/>
    <w:rsid w:val="009F5CA7"/>
    <w:rsid w:val="00A32A6E"/>
    <w:rsid w:val="00A47F17"/>
    <w:rsid w:val="00A73330"/>
    <w:rsid w:val="00A74404"/>
    <w:rsid w:val="00A77DE2"/>
    <w:rsid w:val="00A91DDD"/>
    <w:rsid w:val="00AC2096"/>
    <w:rsid w:val="00AC2458"/>
    <w:rsid w:val="00AF6681"/>
    <w:rsid w:val="00B56BDA"/>
    <w:rsid w:val="00B91BFC"/>
    <w:rsid w:val="00B92A4B"/>
    <w:rsid w:val="00BC56A3"/>
    <w:rsid w:val="00BE0094"/>
    <w:rsid w:val="00C00929"/>
    <w:rsid w:val="00C16922"/>
    <w:rsid w:val="00C26491"/>
    <w:rsid w:val="00C45F88"/>
    <w:rsid w:val="00C63C53"/>
    <w:rsid w:val="00C8772B"/>
    <w:rsid w:val="00C9252F"/>
    <w:rsid w:val="00C92899"/>
    <w:rsid w:val="00CA093D"/>
    <w:rsid w:val="00CA197F"/>
    <w:rsid w:val="00CC29B4"/>
    <w:rsid w:val="00D25248"/>
    <w:rsid w:val="00D30A66"/>
    <w:rsid w:val="00D337BA"/>
    <w:rsid w:val="00D94EEA"/>
    <w:rsid w:val="00DB0A44"/>
    <w:rsid w:val="00DC0169"/>
    <w:rsid w:val="00DF1922"/>
    <w:rsid w:val="00DF4845"/>
    <w:rsid w:val="00E025D3"/>
    <w:rsid w:val="00E4664B"/>
    <w:rsid w:val="00E56141"/>
    <w:rsid w:val="00E57020"/>
    <w:rsid w:val="00EC78BF"/>
    <w:rsid w:val="00EE7053"/>
    <w:rsid w:val="00EF5D99"/>
    <w:rsid w:val="00F203B1"/>
    <w:rsid w:val="00F528A6"/>
    <w:rsid w:val="00F6447F"/>
    <w:rsid w:val="00F94669"/>
    <w:rsid w:val="00F950FC"/>
    <w:rsid w:val="00FA40FA"/>
    <w:rsid w:val="00FE05E4"/>
    <w:rsid w:val="00FE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B0E4BD"/>
  <w15:docId w15:val="{620910B0-432B-4129-BAFF-33941664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377CF"/>
    <w:rPr>
      <w:rFonts w:asciiTheme="minorHAnsi" w:hAnsi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widowControl w:val="0"/>
      <w:tabs>
        <w:tab w:val="center" w:pos="4513"/>
        <w:tab w:val="right" w:pos="9026"/>
      </w:tabs>
      <w:suppressAutoHyphens/>
    </w:pPr>
    <w:rPr>
      <w:rFonts w:ascii="Times New Roman" w:hAnsi="Times New Roman"/>
      <w:sz w:val="24"/>
      <w:szCs w:val="20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widowControl w:val="0"/>
      <w:tabs>
        <w:tab w:val="center" w:pos="4513"/>
        <w:tab w:val="right" w:pos="9026"/>
      </w:tabs>
      <w:suppressAutoHyphens/>
    </w:pPr>
    <w:rPr>
      <w:rFonts w:ascii="Times New Roman" w:hAnsi="Times New Roman"/>
      <w:sz w:val="24"/>
      <w:szCs w:val="20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ind w:left="720"/>
    </w:pPr>
    <w:rPr>
      <w:rFonts w:ascii="Calibri" w:eastAsiaTheme="minorHAnsi" w:hAnsi="Calibri"/>
    </w:rPr>
  </w:style>
  <w:style w:type="paragraph" w:customStyle="1" w:styleId="BasicParagraph">
    <w:name w:val="[Basic Paragraph]"/>
    <w:basedOn w:val="Normal"/>
    <w:uiPriority w:val="99"/>
    <w:rsid w:val="001A62C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 w:eastAsia="en-AU"/>
    </w:rPr>
  </w:style>
  <w:style w:type="paragraph" w:customStyle="1" w:styleId="Normal1">
    <w:name w:val="Normal1"/>
    <w:rsid w:val="004377CF"/>
    <w:pPr>
      <w:spacing w:line="276" w:lineRule="auto"/>
    </w:pPr>
    <w:rPr>
      <w:rFonts w:ascii="Arial" w:eastAsia="Arial" w:hAnsi="Arial" w:cs="Arial"/>
      <w:color w:val="000000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QRL21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6" ma:contentTypeDescription="Create a new document." ma:contentTypeScope="" ma:versionID="4af6fdc06158466100362cb70bdfe925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045749dee1730cc3739fb73a3f3ddab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14D25E-B851-46EB-B5CC-8DE0565BFD85}"/>
</file>

<file path=customXml/itemProps2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QRL21_Letterhead</Template>
  <TotalTime>29</TotalTime>
  <Pages>3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Tanya Tully</cp:lastModifiedBy>
  <cp:revision>3</cp:revision>
  <cp:lastPrinted>2020-11-24T00:48:00Z</cp:lastPrinted>
  <dcterms:created xsi:type="dcterms:W3CDTF">2021-02-04T05:22:00Z</dcterms:created>
  <dcterms:modified xsi:type="dcterms:W3CDTF">2021-02-04T22:59:00Z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</Properties>
</file>