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xmlns:wp14="http://schemas.microsoft.com/office/word/2010/wordml" w:rsidR="001A62C2" w:rsidP="00200AD8" w:rsidRDefault="00200AD8" w14:paraId="2208D16F" wp14:textId="77777777">
      <w:pPr>
        <w:jc w:val="center"/>
        <w:rPr>
          <w:rFonts w:ascii="RL2" w:hAnsi="RL2"/>
          <w:b/>
        </w:rPr>
      </w:pPr>
      <w:r w:rsidRPr="00200AD8">
        <w:rPr>
          <w:rFonts w:ascii="RL2" w:hAnsi="RL2"/>
          <w:b/>
        </w:rPr>
        <w:t>MANAGEMENT COMMIITTEE MEETING MINUTES</w:t>
      </w:r>
    </w:p>
    <w:p xmlns:wp14="http://schemas.microsoft.com/office/word/2010/wordml" w:rsidR="00200AD8" w:rsidP="00200AD8" w:rsidRDefault="00200AD8" w14:paraId="672A6659" wp14:textId="77777777">
      <w:pPr>
        <w:jc w:val="center"/>
        <w:rPr>
          <w:rFonts w:ascii="RL2" w:hAnsi="RL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568"/>
      </w:tblGrid>
      <w:tr xmlns:wp14="http://schemas.microsoft.com/office/word/2010/wordml" w:rsidR="00200AD8" w:rsidTr="4F22A411" w14:paraId="225B54DF" wp14:textId="77777777">
        <w:tc>
          <w:tcPr>
            <w:tcW w:w="2263" w:type="dxa"/>
            <w:tcMar/>
          </w:tcPr>
          <w:p w:rsidR="00200AD8" w:rsidP="4F22A411" w:rsidRDefault="00200AD8" w14:paraId="2A2F19CD" wp14:textId="77777777" wp14:noSpellErr="1">
            <w:pPr>
              <w:rPr>
                <w:rFonts w:ascii="RL2" w:hAnsi="RL2"/>
                <w:b w:val="1"/>
                <w:bCs w:val="1"/>
              </w:rPr>
            </w:pPr>
            <w:r w:rsidRPr="4F22A411" w:rsidR="00200AD8">
              <w:rPr>
                <w:rFonts w:ascii="RL2" w:hAnsi="RL2"/>
                <w:b w:val="1"/>
                <w:bCs w:val="1"/>
              </w:rPr>
              <w:t>Quorum Met:</w:t>
            </w:r>
          </w:p>
        </w:tc>
        <w:tc>
          <w:tcPr>
            <w:tcW w:w="7568" w:type="dxa"/>
            <w:tcMar/>
          </w:tcPr>
          <w:p w:rsidR="00200AD8" w:rsidP="00200AD8" w:rsidRDefault="00200AD8" w14:paraId="4E7AA5A3" wp14:textId="77777777">
            <w:pPr>
              <w:jc w:val="center"/>
              <w:rPr>
                <w:rFonts w:ascii="RL2" w:hAnsi="RL2"/>
              </w:rPr>
            </w:pPr>
            <w:r>
              <w:rPr>
                <w:rFonts w:ascii="RL2" w:hAnsi="RL2"/>
              </w:rPr>
              <w:t>Yes / No</w:t>
            </w:r>
          </w:p>
        </w:tc>
      </w:tr>
      <w:tr xmlns:wp14="http://schemas.microsoft.com/office/word/2010/wordml" w:rsidR="00200AD8" w:rsidTr="4F22A411" w14:paraId="2F175BD3" wp14:textId="77777777">
        <w:tc>
          <w:tcPr>
            <w:tcW w:w="2263" w:type="dxa"/>
            <w:tcMar/>
          </w:tcPr>
          <w:p w:rsidR="00200AD8" w:rsidP="4F22A411" w:rsidRDefault="00200AD8" w14:paraId="55F5F26A" wp14:textId="77777777" wp14:noSpellErr="1">
            <w:pPr>
              <w:rPr>
                <w:rFonts w:ascii="RL2" w:hAnsi="RL2"/>
                <w:b w:val="1"/>
                <w:bCs w:val="1"/>
              </w:rPr>
            </w:pPr>
            <w:r w:rsidRPr="4F22A411" w:rsidR="00200AD8">
              <w:rPr>
                <w:rFonts w:ascii="RL2" w:hAnsi="RL2"/>
                <w:b w:val="1"/>
                <w:bCs w:val="1"/>
              </w:rPr>
              <w:t>Meeting Date:</w:t>
            </w:r>
          </w:p>
        </w:tc>
        <w:tc>
          <w:tcPr>
            <w:tcW w:w="7568" w:type="dxa"/>
            <w:tcMar/>
          </w:tcPr>
          <w:p w:rsidR="00200AD8" w:rsidP="00200AD8" w:rsidRDefault="00200AD8" w14:paraId="0A37501D" wp14:textId="77777777">
            <w:pPr>
              <w:jc w:val="center"/>
              <w:rPr>
                <w:rFonts w:ascii="RL2" w:hAnsi="RL2"/>
              </w:rPr>
            </w:pPr>
          </w:p>
        </w:tc>
      </w:tr>
      <w:tr xmlns:wp14="http://schemas.microsoft.com/office/word/2010/wordml" w:rsidR="00200AD8" w:rsidTr="4F22A411" w14:paraId="039CEDAC" wp14:textId="77777777">
        <w:tc>
          <w:tcPr>
            <w:tcW w:w="2263" w:type="dxa"/>
            <w:tcMar/>
          </w:tcPr>
          <w:p w:rsidR="00200AD8" w:rsidP="4F22A411" w:rsidRDefault="00200AD8" w14:paraId="223C65EC" wp14:textId="77777777" wp14:noSpellErr="1">
            <w:pPr>
              <w:rPr>
                <w:rFonts w:ascii="RL2" w:hAnsi="RL2"/>
                <w:b w:val="1"/>
                <w:bCs w:val="1"/>
              </w:rPr>
            </w:pPr>
            <w:r w:rsidRPr="4F22A411" w:rsidR="00200AD8">
              <w:rPr>
                <w:rFonts w:ascii="RL2" w:hAnsi="RL2"/>
                <w:b w:val="1"/>
                <w:bCs w:val="1"/>
              </w:rPr>
              <w:t>Meeting Time:</w:t>
            </w:r>
          </w:p>
        </w:tc>
        <w:tc>
          <w:tcPr>
            <w:tcW w:w="7568" w:type="dxa"/>
            <w:tcMar/>
          </w:tcPr>
          <w:p w:rsidR="00200AD8" w:rsidP="00200AD8" w:rsidRDefault="00200AD8" w14:paraId="5DAB6C7B" wp14:textId="77777777">
            <w:pPr>
              <w:jc w:val="center"/>
              <w:rPr>
                <w:rFonts w:ascii="RL2" w:hAnsi="RL2"/>
              </w:rPr>
            </w:pPr>
          </w:p>
        </w:tc>
      </w:tr>
      <w:tr xmlns:wp14="http://schemas.microsoft.com/office/word/2010/wordml" w:rsidR="00200AD8" w:rsidTr="4F22A411" w14:paraId="5D8B94D0" wp14:textId="77777777">
        <w:tc>
          <w:tcPr>
            <w:tcW w:w="2263" w:type="dxa"/>
            <w:tcMar/>
          </w:tcPr>
          <w:p w:rsidR="00200AD8" w:rsidP="4F22A411" w:rsidRDefault="00200AD8" w14:paraId="25E0965C" wp14:textId="77777777" wp14:noSpellErr="1">
            <w:pPr>
              <w:rPr>
                <w:rFonts w:ascii="RL2" w:hAnsi="RL2"/>
                <w:b w:val="1"/>
                <w:bCs w:val="1"/>
              </w:rPr>
            </w:pPr>
            <w:r w:rsidRPr="4F22A411" w:rsidR="00200AD8">
              <w:rPr>
                <w:rFonts w:ascii="RL2" w:hAnsi="RL2"/>
                <w:b w:val="1"/>
                <w:bCs w:val="1"/>
              </w:rPr>
              <w:t>Meeting Type:</w:t>
            </w:r>
          </w:p>
        </w:tc>
        <w:tc>
          <w:tcPr>
            <w:tcW w:w="7568" w:type="dxa"/>
            <w:tcMar/>
          </w:tcPr>
          <w:p w:rsidR="00200AD8" w:rsidP="00200AD8" w:rsidRDefault="00200AD8" w14:paraId="02EB378F" wp14:textId="77777777">
            <w:pPr>
              <w:jc w:val="center"/>
              <w:rPr>
                <w:rFonts w:ascii="RL2" w:hAnsi="RL2"/>
              </w:rPr>
            </w:pPr>
          </w:p>
        </w:tc>
      </w:tr>
      <w:tr xmlns:wp14="http://schemas.microsoft.com/office/word/2010/wordml" w:rsidR="00200AD8" w:rsidTr="4F22A411" w14:paraId="6003D7CD" wp14:textId="77777777">
        <w:tc>
          <w:tcPr>
            <w:tcW w:w="2263" w:type="dxa"/>
            <w:tcMar/>
          </w:tcPr>
          <w:p w:rsidR="00200AD8" w:rsidP="4F22A411" w:rsidRDefault="00200AD8" w14:paraId="3CB364D6" wp14:textId="77777777" wp14:noSpellErr="1">
            <w:pPr>
              <w:rPr>
                <w:rFonts w:ascii="RL2" w:hAnsi="RL2"/>
                <w:b w:val="1"/>
                <w:bCs w:val="1"/>
              </w:rPr>
            </w:pPr>
            <w:r w:rsidRPr="4F22A411" w:rsidR="00200AD8">
              <w:rPr>
                <w:rFonts w:ascii="RL2" w:hAnsi="RL2"/>
                <w:b w:val="1"/>
                <w:bCs w:val="1"/>
              </w:rPr>
              <w:t>Meeting Focus:</w:t>
            </w:r>
          </w:p>
        </w:tc>
        <w:tc>
          <w:tcPr>
            <w:tcW w:w="7568" w:type="dxa"/>
            <w:tcMar/>
          </w:tcPr>
          <w:p w:rsidR="00200AD8" w:rsidP="00200AD8" w:rsidRDefault="00200AD8" w14:paraId="6A05A809" wp14:textId="77777777">
            <w:pPr>
              <w:jc w:val="center"/>
              <w:rPr>
                <w:rFonts w:ascii="RL2" w:hAnsi="RL2"/>
              </w:rPr>
            </w:pPr>
          </w:p>
        </w:tc>
      </w:tr>
    </w:tbl>
    <w:p xmlns:wp14="http://schemas.microsoft.com/office/word/2010/wordml" w:rsidR="00200AD8" w:rsidP="00200AD8" w:rsidRDefault="00200AD8" w14:paraId="5A39BBE3" wp14:textId="77777777">
      <w:pPr>
        <w:jc w:val="center"/>
        <w:rPr>
          <w:rFonts w:ascii="RL2" w:hAnsi="RL2"/>
        </w:rPr>
      </w:pPr>
    </w:p>
    <w:tbl>
      <w:tblPr>
        <w:tblW w:w="9781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xmlns:wp14="http://schemas.microsoft.com/office/word/2010/wordml" w:rsidRPr="00200AD8" w:rsidR="00200AD8" w:rsidTr="3E79DD27" w14:paraId="754F5A0D" wp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81" w:type="dxa"/>
            <w:tcMar/>
          </w:tcPr>
          <w:p w:rsidRPr="00200AD8" w:rsidR="00200AD8" w:rsidP="00D51C54" w:rsidRDefault="00200AD8" w14:paraId="47CF770F" wp14:textId="77777777">
            <w:pPr>
              <w:rPr>
                <w:rFonts w:ascii="RL2" w:hAnsi="RL2"/>
                <w:b/>
                <w:sz w:val="22"/>
              </w:rPr>
            </w:pPr>
            <w:r w:rsidRPr="00200AD8">
              <w:rPr>
                <w:rFonts w:ascii="RL2" w:hAnsi="RL2"/>
                <w:b/>
                <w:sz w:val="22"/>
              </w:rPr>
              <w:t>ATTENDANCE &amp; APOLOGIES</w:t>
            </w:r>
          </w:p>
          <w:p w:rsidRPr="00200AD8" w:rsidR="00200AD8" w:rsidP="00D51C54" w:rsidRDefault="00200AD8" w14:paraId="31A49624" wp14:textId="77777777">
            <w:pPr>
              <w:rPr>
                <w:rFonts w:ascii="RL2" w:hAnsi="RL2"/>
                <w:i/>
                <w:sz w:val="22"/>
              </w:rPr>
            </w:pPr>
            <w:r w:rsidRPr="00200AD8">
              <w:rPr>
                <w:rFonts w:ascii="RL2" w:hAnsi="RL2"/>
                <w:i/>
                <w:sz w:val="22"/>
              </w:rPr>
              <w:t>List all who attended or apologised here.</w:t>
            </w:r>
          </w:p>
          <w:p w:rsidRPr="00200AD8" w:rsidR="00200AD8" w:rsidP="00D51C54" w:rsidRDefault="00200AD8" w14:paraId="41C8F396" wp14:textId="77777777">
            <w:pPr>
              <w:rPr>
                <w:rFonts w:ascii="RL2" w:hAnsi="RL2"/>
                <w:sz w:val="22"/>
              </w:rPr>
            </w:pPr>
          </w:p>
        </w:tc>
      </w:tr>
      <w:tr xmlns:wp14="http://schemas.microsoft.com/office/word/2010/wordml" w:rsidRPr="00200AD8" w:rsidR="00200AD8" w:rsidTr="3E79DD27" w14:paraId="25C40627" wp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81" w:type="dxa"/>
            <w:tcMar/>
          </w:tcPr>
          <w:p w:rsidRPr="00200AD8" w:rsidR="00200AD8" w:rsidP="00D51C54" w:rsidRDefault="00200AD8" w14:paraId="5D9E42E2" wp14:textId="77777777">
            <w:pPr>
              <w:rPr>
                <w:rFonts w:ascii="RL2" w:hAnsi="RL2"/>
                <w:b/>
                <w:sz w:val="22"/>
              </w:rPr>
            </w:pPr>
            <w:r w:rsidRPr="00200AD8">
              <w:rPr>
                <w:rFonts w:ascii="RL2" w:hAnsi="RL2"/>
                <w:b/>
                <w:sz w:val="22"/>
              </w:rPr>
              <w:t>MEETING OPEN</w:t>
            </w:r>
          </w:p>
          <w:p w:rsidRPr="00200AD8" w:rsidR="00200AD8" w:rsidP="00D51C54" w:rsidRDefault="00200AD8" w14:paraId="27B8DD06" wp14:textId="77777777">
            <w:pPr>
              <w:rPr>
                <w:rFonts w:ascii="RL2" w:hAnsi="RL2"/>
                <w:bCs/>
                <w:i/>
                <w:sz w:val="22"/>
              </w:rPr>
            </w:pPr>
            <w:r w:rsidRPr="00200AD8">
              <w:rPr>
                <w:rFonts w:ascii="RL2" w:hAnsi="RL2"/>
                <w:bCs/>
                <w:i/>
                <w:sz w:val="22"/>
              </w:rPr>
              <w:t>Who opened the meeting and when?</w:t>
            </w:r>
          </w:p>
          <w:p w:rsidRPr="00200AD8" w:rsidR="00200AD8" w:rsidP="00D51C54" w:rsidRDefault="00200AD8" w14:paraId="72A3D3EC" wp14:textId="77777777">
            <w:pPr>
              <w:rPr>
                <w:rFonts w:ascii="RL2" w:hAnsi="RL2"/>
                <w:bCs/>
                <w:sz w:val="22"/>
              </w:rPr>
            </w:pPr>
          </w:p>
        </w:tc>
      </w:tr>
      <w:tr xmlns:wp14="http://schemas.microsoft.com/office/word/2010/wordml" w:rsidRPr="00200AD8" w:rsidR="00200AD8" w:rsidTr="3E79DD27" w14:paraId="5D980A68" wp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81" w:type="dxa"/>
            <w:tcMar/>
          </w:tcPr>
          <w:p w:rsidRPr="00200AD8" w:rsidR="00200AD8" w:rsidP="00D51C54" w:rsidRDefault="00200AD8" w14:paraId="5EB5836B" wp14:textId="77777777">
            <w:pPr>
              <w:pStyle w:val="Heading1"/>
              <w:rPr>
                <w:rFonts w:ascii="RL2" w:hAnsi="RL2"/>
              </w:rPr>
            </w:pPr>
            <w:r w:rsidRPr="00200AD8">
              <w:rPr>
                <w:rFonts w:ascii="RL2" w:hAnsi="RL2"/>
              </w:rPr>
              <w:t>DECLARATION OF CONFLICT OF INTEREST</w:t>
            </w:r>
          </w:p>
          <w:p w:rsidRPr="00200AD8" w:rsidR="00200AD8" w:rsidP="00D51C54" w:rsidRDefault="00200AD8" w14:paraId="53D10B22" wp14:textId="77777777">
            <w:pPr>
              <w:pStyle w:val="Heading1"/>
              <w:rPr>
                <w:rFonts w:ascii="RL2" w:hAnsi="RL2"/>
                <w:b w:val="0"/>
                <w:i/>
                <w:sz w:val="22"/>
                <w:szCs w:val="22"/>
              </w:rPr>
            </w:pPr>
            <w:r w:rsidRPr="00200AD8">
              <w:rPr>
                <w:rFonts w:ascii="RL2" w:hAnsi="RL2"/>
                <w:b w:val="0"/>
                <w:i/>
                <w:sz w:val="22"/>
                <w:szCs w:val="22"/>
              </w:rPr>
              <w:t>Did anyone or no-one declare a conflict of interest.  If someone did put the details here.</w:t>
            </w:r>
          </w:p>
          <w:p w:rsidRPr="00200AD8" w:rsidR="00200AD8" w:rsidP="00D51C54" w:rsidRDefault="00200AD8" w14:paraId="0D0B940D" wp14:textId="77777777">
            <w:pPr>
              <w:rPr>
                <w:rFonts w:ascii="RL2" w:hAnsi="RL2"/>
              </w:rPr>
            </w:pPr>
          </w:p>
        </w:tc>
      </w:tr>
      <w:tr xmlns:wp14="http://schemas.microsoft.com/office/word/2010/wordml" w:rsidRPr="00200AD8" w:rsidR="00200AD8" w:rsidTr="3E79DD27" w14:paraId="665DBE14" wp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81" w:type="dxa"/>
            <w:tcBorders>
              <w:bottom w:val="single" w:color="auto" w:sz="4" w:space="0"/>
            </w:tcBorders>
            <w:tcMar/>
          </w:tcPr>
          <w:p w:rsidRPr="00200AD8" w:rsidR="00200AD8" w:rsidP="00D51C54" w:rsidRDefault="00200AD8" w14:paraId="23EEA9D0" wp14:textId="77777777">
            <w:pPr>
              <w:rPr>
                <w:rFonts w:ascii="RL2" w:hAnsi="RL2"/>
                <w:sz w:val="22"/>
              </w:rPr>
            </w:pPr>
            <w:r w:rsidRPr="00200AD8">
              <w:rPr>
                <w:rFonts w:ascii="RL2" w:hAnsi="RL2"/>
                <w:b/>
                <w:sz w:val="22"/>
              </w:rPr>
              <w:t>MINUTES OF PREVIOUS MEETINGS</w:t>
            </w:r>
          </w:p>
          <w:p w:rsidRPr="00200AD8" w:rsidR="00200AD8" w:rsidP="3E79DD27" w:rsidRDefault="00200AD8" w14:paraId="2CAA9758" wp14:textId="3D20027E">
            <w:pPr>
              <w:rPr>
                <w:rFonts w:ascii="RL2" w:hAnsi="RL2"/>
                <w:i w:val="1"/>
                <w:iCs w:val="1"/>
                <w:sz w:val="22"/>
                <w:szCs w:val="22"/>
              </w:rPr>
            </w:pPr>
            <w:r w:rsidRPr="3E79DD27" w:rsidR="00200AD8">
              <w:rPr>
                <w:rFonts w:ascii="RL2" w:hAnsi="RL2"/>
                <w:i w:val="1"/>
                <w:iCs w:val="1"/>
                <w:sz w:val="22"/>
                <w:szCs w:val="22"/>
              </w:rPr>
              <w:t>MOTION:  T</w:t>
            </w:r>
            <w:r w:rsidRPr="3E79DD27" w:rsidR="715F95DB">
              <w:rPr>
                <w:rFonts w:ascii="RL2" w:hAnsi="RL2"/>
                <w:i w:val="1"/>
                <w:iCs w:val="1"/>
                <w:sz w:val="22"/>
                <w:szCs w:val="22"/>
              </w:rPr>
              <w:t>hat</w:t>
            </w:r>
            <w:r w:rsidRPr="3E79DD27" w:rsidR="00200AD8">
              <w:rPr>
                <w:rFonts w:ascii="RL2" w:hAnsi="RL2"/>
                <w:i w:val="1"/>
                <w:iCs w:val="1"/>
                <w:sz w:val="22"/>
                <w:szCs w:val="22"/>
              </w:rPr>
              <w:t xml:space="preserve"> the minutes of the previous meeting be accepted as a true and correct record of the meeting.</w:t>
            </w:r>
          </w:p>
          <w:p w:rsidRPr="00200AD8" w:rsidR="00200AD8" w:rsidP="00D51C54" w:rsidRDefault="00200AD8" w14:paraId="2BB90C88" wp14:textId="77777777">
            <w:pPr>
              <w:rPr>
                <w:rFonts w:ascii="RL2" w:hAnsi="RL2"/>
                <w:i/>
                <w:sz w:val="22"/>
              </w:rPr>
            </w:pPr>
            <w:r w:rsidRPr="00200AD8">
              <w:rPr>
                <w:rFonts w:ascii="RL2" w:hAnsi="RL2"/>
                <w:i/>
                <w:sz w:val="22"/>
              </w:rPr>
              <w:t>MOVED:                           SECONDED:                                             VOTE:</w:t>
            </w:r>
          </w:p>
          <w:p w:rsidRPr="00200AD8" w:rsidR="00200AD8" w:rsidP="00D51C54" w:rsidRDefault="00200AD8" w14:paraId="27C371C4" wp14:textId="77777777">
            <w:pPr>
              <w:rPr>
                <w:rFonts w:ascii="RL2" w:hAnsi="RL2"/>
                <w:bCs/>
                <w:sz w:val="22"/>
              </w:rPr>
            </w:pPr>
            <w:r w:rsidRPr="00200AD8">
              <w:rPr>
                <w:rFonts w:ascii="RL2" w:hAnsi="RL2"/>
                <w:bCs/>
                <w:sz w:val="22"/>
              </w:rPr>
              <w:t>*</w:t>
            </w:r>
            <w:r w:rsidRPr="00200AD8">
              <w:rPr>
                <w:rFonts w:ascii="RL2" w:hAnsi="RL2"/>
                <w:bCs/>
                <w:i/>
                <w:sz w:val="22"/>
              </w:rPr>
              <w:t>President to sign off previous minutes</w:t>
            </w:r>
          </w:p>
        </w:tc>
      </w:tr>
      <w:tr xmlns:wp14="http://schemas.microsoft.com/office/word/2010/wordml" w:rsidRPr="00200AD8" w:rsidR="00200AD8" w:rsidTr="3E79DD27" w14:paraId="37CF98E0" wp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81" w:type="dxa"/>
            <w:tcMar/>
          </w:tcPr>
          <w:p w:rsidRPr="00200AD8" w:rsidR="00200AD8" w:rsidP="00D51C54" w:rsidRDefault="00200AD8" w14:paraId="3FB246D1" wp14:textId="77777777">
            <w:pPr>
              <w:ind w:left="1080" w:hanging="1080"/>
              <w:rPr>
                <w:rFonts w:ascii="RL2" w:hAnsi="RL2"/>
                <w:b/>
                <w:sz w:val="22"/>
                <w:lang w:val="en-US"/>
              </w:rPr>
            </w:pPr>
            <w:r w:rsidRPr="00200AD8">
              <w:rPr>
                <w:rFonts w:ascii="RL2" w:hAnsi="RL2"/>
                <w:b/>
                <w:sz w:val="22"/>
                <w:lang w:val="en-US"/>
              </w:rPr>
              <w:t>OUTSTANDING BUSINESS</w:t>
            </w:r>
          </w:p>
          <w:p w:rsidRPr="00200AD8" w:rsidR="00200AD8" w:rsidP="00D51C54" w:rsidRDefault="00200AD8" w14:paraId="01472829" wp14:textId="77777777">
            <w:pPr>
              <w:rPr>
                <w:rFonts w:ascii="RL2" w:hAnsi="RL2"/>
                <w:bCs/>
                <w:i/>
                <w:sz w:val="22"/>
              </w:rPr>
            </w:pPr>
            <w:r w:rsidRPr="00200AD8">
              <w:rPr>
                <w:rFonts w:ascii="RL2" w:hAnsi="RL2"/>
                <w:bCs/>
                <w:i/>
                <w:sz w:val="22"/>
              </w:rPr>
              <w:t>A one paragraph summary of any discussions on each item here followed by any motion or decision.</w:t>
            </w:r>
          </w:p>
          <w:p w:rsidRPr="00200AD8" w:rsidR="00200AD8" w:rsidP="00D51C54" w:rsidRDefault="00200AD8" w14:paraId="0E27B00A" wp14:textId="77777777">
            <w:pPr>
              <w:rPr>
                <w:rFonts w:ascii="RL2" w:hAnsi="RL2"/>
                <w:bCs/>
                <w:sz w:val="22"/>
              </w:rPr>
            </w:pPr>
          </w:p>
        </w:tc>
      </w:tr>
      <w:tr xmlns:wp14="http://schemas.microsoft.com/office/word/2010/wordml" w:rsidRPr="00200AD8" w:rsidR="00200AD8" w:rsidTr="3E79DD27" w14:paraId="5F65A906" wp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81" w:type="dxa"/>
            <w:tcMar/>
          </w:tcPr>
          <w:p w:rsidRPr="00200AD8" w:rsidR="00200AD8" w:rsidP="00D51C54" w:rsidRDefault="00200AD8" w14:paraId="232C14BA" wp14:textId="77777777">
            <w:pPr>
              <w:ind w:left="1080" w:hanging="1080"/>
              <w:rPr>
                <w:rFonts w:ascii="RL2" w:hAnsi="RL2"/>
                <w:b/>
                <w:sz w:val="22"/>
                <w:lang w:val="en-US"/>
              </w:rPr>
            </w:pPr>
            <w:r w:rsidRPr="00200AD8">
              <w:rPr>
                <w:rFonts w:ascii="RL2" w:hAnsi="RL2"/>
                <w:b/>
                <w:sz w:val="22"/>
                <w:lang w:val="en-US"/>
              </w:rPr>
              <w:t xml:space="preserve">CORRESPONDENCE </w:t>
            </w:r>
          </w:p>
          <w:p w:rsidRPr="00200AD8" w:rsidR="00200AD8" w:rsidP="00D51C54" w:rsidRDefault="00200AD8" w14:paraId="494E0843" wp14:textId="77777777">
            <w:pPr>
              <w:rPr>
                <w:rFonts w:ascii="RL2" w:hAnsi="RL2"/>
                <w:bCs/>
                <w:i/>
                <w:sz w:val="22"/>
              </w:rPr>
            </w:pPr>
            <w:r w:rsidRPr="00200AD8">
              <w:rPr>
                <w:rFonts w:ascii="RL2" w:hAnsi="RL2"/>
                <w:bCs/>
                <w:i/>
                <w:sz w:val="22"/>
              </w:rPr>
              <w:t xml:space="preserve">Only list correspondence addressed to the Management Committee or any of its members.  </w:t>
            </w:r>
          </w:p>
          <w:p w:rsidRPr="00200AD8" w:rsidR="00200AD8" w:rsidP="00D51C54" w:rsidRDefault="00200AD8" w14:paraId="60061E4C" wp14:textId="77777777">
            <w:pPr>
              <w:ind w:left="1080" w:hanging="1080"/>
              <w:rPr>
                <w:rFonts w:ascii="RL2" w:hAnsi="RL2"/>
                <w:b/>
                <w:sz w:val="22"/>
                <w:lang w:val="en-US"/>
              </w:rPr>
            </w:pPr>
          </w:p>
        </w:tc>
      </w:tr>
      <w:tr xmlns:wp14="http://schemas.microsoft.com/office/word/2010/wordml" w:rsidRPr="00200AD8" w:rsidR="00200AD8" w:rsidTr="3E79DD27" w14:paraId="7952C19A" wp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81" w:type="dxa"/>
            <w:tcMar/>
          </w:tcPr>
          <w:p w:rsidRPr="00200AD8" w:rsidR="00200AD8" w:rsidP="00D51C54" w:rsidRDefault="00200AD8" w14:paraId="55CAA1C4" wp14:textId="77777777">
            <w:pPr>
              <w:ind w:left="1080" w:hanging="1080"/>
              <w:rPr>
                <w:rFonts w:ascii="RL2" w:hAnsi="RL2"/>
                <w:b/>
                <w:sz w:val="22"/>
                <w:lang w:val="en-US"/>
              </w:rPr>
            </w:pPr>
            <w:r w:rsidRPr="00200AD8">
              <w:rPr>
                <w:rFonts w:ascii="RL2" w:hAnsi="RL2"/>
                <w:b/>
                <w:sz w:val="22"/>
                <w:lang w:val="en-US"/>
              </w:rPr>
              <w:lastRenderedPageBreak/>
              <w:t xml:space="preserve">EXECUTIVE REPORTS </w:t>
            </w:r>
          </w:p>
          <w:p w:rsidRPr="00200AD8" w:rsidR="00200AD8" w:rsidP="00D51C54" w:rsidRDefault="00200AD8" w14:paraId="248D7B6A" wp14:textId="77777777">
            <w:pPr>
              <w:ind w:left="1080" w:hanging="1080"/>
              <w:rPr>
                <w:rFonts w:ascii="RL2" w:hAnsi="RL2"/>
                <w:i/>
                <w:sz w:val="22"/>
                <w:lang w:val="en-US"/>
              </w:rPr>
            </w:pPr>
            <w:r w:rsidRPr="00200AD8">
              <w:rPr>
                <w:rFonts w:ascii="RL2" w:hAnsi="RL2"/>
                <w:sz w:val="22"/>
                <w:lang w:val="en-US"/>
              </w:rPr>
              <w:t xml:space="preserve"> </w:t>
            </w:r>
            <w:r w:rsidRPr="00200AD8">
              <w:rPr>
                <w:rFonts w:ascii="RL2" w:hAnsi="RL2"/>
                <w:i/>
                <w:sz w:val="22"/>
                <w:lang w:val="en-US"/>
              </w:rPr>
              <w:t>Treasurers Report plus others if required</w:t>
            </w:r>
            <w:r>
              <w:rPr>
                <w:rFonts w:ascii="RL2" w:hAnsi="RL2"/>
                <w:i/>
                <w:sz w:val="22"/>
                <w:lang w:val="en-US"/>
              </w:rPr>
              <w:t>.</w:t>
            </w:r>
          </w:p>
          <w:p w:rsidRPr="00200AD8" w:rsidR="00200AD8" w:rsidP="00D51C54" w:rsidRDefault="00200AD8" w14:paraId="44EAFD9C" wp14:textId="77777777">
            <w:pPr>
              <w:ind w:left="1080" w:hanging="1080"/>
              <w:rPr>
                <w:rFonts w:ascii="RL2" w:hAnsi="RL2"/>
                <w:b/>
                <w:sz w:val="22"/>
                <w:lang w:val="en-US"/>
              </w:rPr>
            </w:pPr>
          </w:p>
          <w:p w:rsidRPr="00200AD8" w:rsidR="00200AD8" w:rsidP="3E79DD27" w:rsidRDefault="00200AD8" w14:paraId="601E5771" wp14:textId="283A3363">
            <w:pPr>
              <w:rPr>
                <w:rFonts w:ascii="RL2" w:hAnsi="RL2"/>
                <w:i w:val="1"/>
                <w:iCs w:val="1"/>
                <w:sz w:val="22"/>
                <w:szCs w:val="22"/>
              </w:rPr>
            </w:pPr>
            <w:r w:rsidRPr="3E79DD27" w:rsidR="00200AD8">
              <w:rPr>
                <w:rFonts w:ascii="RL2" w:hAnsi="RL2"/>
                <w:i w:val="1"/>
                <w:iCs w:val="1"/>
                <w:sz w:val="22"/>
                <w:szCs w:val="22"/>
              </w:rPr>
              <w:t>MOTION:  T</w:t>
            </w:r>
            <w:r w:rsidRPr="3E79DD27" w:rsidR="696D2F8F">
              <w:rPr>
                <w:rFonts w:ascii="RL2" w:hAnsi="RL2"/>
                <w:i w:val="1"/>
                <w:iCs w:val="1"/>
                <w:sz w:val="22"/>
                <w:szCs w:val="22"/>
              </w:rPr>
              <w:t>hat</w:t>
            </w:r>
            <w:r w:rsidRPr="3E79DD27" w:rsidR="00200AD8">
              <w:rPr>
                <w:rFonts w:ascii="RL2" w:hAnsi="RL2"/>
                <w:i w:val="1"/>
                <w:iCs w:val="1"/>
                <w:sz w:val="22"/>
                <w:szCs w:val="22"/>
              </w:rPr>
              <w:t xml:space="preserve"> the written reports be accepted as lodged.</w:t>
            </w:r>
          </w:p>
          <w:p w:rsidRPr="00200AD8" w:rsidR="00200AD8" w:rsidP="00D51C54" w:rsidRDefault="00200AD8" w14:paraId="7B5C0266" wp14:textId="77777777">
            <w:pPr>
              <w:rPr>
                <w:rFonts w:ascii="RL2" w:hAnsi="RL2"/>
                <w:i/>
                <w:sz w:val="22"/>
              </w:rPr>
            </w:pPr>
            <w:r w:rsidRPr="00200AD8">
              <w:rPr>
                <w:rFonts w:ascii="RL2" w:hAnsi="RL2"/>
                <w:i/>
                <w:sz w:val="22"/>
              </w:rPr>
              <w:t>MOVED:                           SECONDED:                                             VOTE:</w:t>
            </w:r>
          </w:p>
          <w:p w:rsidRPr="00200AD8" w:rsidR="00200AD8" w:rsidP="00D51C54" w:rsidRDefault="00200AD8" w14:paraId="4B94D5A5" wp14:textId="77777777">
            <w:pPr>
              <w:rPr>
                <w:rFonts w:ascii="RL2" w:hAnsi="RL2"/>
                <w:bCs/>
                <w:sz w:val="22"/>
              </w:rPr>
            </w:pPr>
          </w:p>
        </w:tc>
      </w:tr>
      <w:tr xmlns:wp14="http://schemas.microsoft.com/office/word/2010/wordml" w:rsidRPr="00200AD8" w:rsidR="00200AD8" w:rsidTr="3E79DD27" w14:paraId="4F9EFC6D" wp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81" w:type="dxa"/>
            <w:tcMar/>
          </w:tcPr>
          <w:p w:rsidRPr="00200AD8" w:rsidR="00200AD8" w:rsidP="00D51C54" w:rsidRDefault="00200AD8" w14:paraId="01BB007D" wp14:textId="77777777">
            <w:pPr>
              <w:ind w:left="1080" w:hanging="1080"/>
              <w:rPr>
                <w:rFonts w:ascii="RL2" w:hAnsi="RL2"/>
                <w:b/>
                <w:sz w:val="22"/>
                <w:lang w:val="en-US"/>
              </w:rPr>
            </w:pPr>
            <w:r w:rsidRPr="00200AD8">
              <w:rPr>
                <w:rFonts w:ascii="RL2" w:hAnsi="RL2"/>
                <w:b/>
                <w:sz w:val="22"/>
                <w:lang w:val="en-US"/>
              </w:rPr>
              <w:t>CLUB PLAN REVIEW (if applicable)</w:t>
            </w:r>
          </w:p>
          <w:p w:rsidRPr="00200AD8" w:rsidR="00200AD8" w:rsidP="00D51C54" w:rsidRDefault="00200AD8" w14:paraId="70A4DB6A" wp14:textId="77777777">
            <w:pPr>
              <w:rPr>
                <w:rFonts w:ascii="RL2" w:hAnsi="RL2"/>
                <w:bCs/>
                <w:i/>
                <w:sz w:val="22"/>
              </w:rPr>
            </w:pPr>
            <w:r w:rsidRPr="00200AD8">
              <w:rPr>
                <w:rFonts w:ascii="RL2" w:hAnsi="RL2"/>
                <w:bCs/>
                <w:i/>
                <w:sz w:val="22"/>
              </w:rPr>
              <w:t>A one paragraph summary of any discussions on each item here followed by any motion or decision.</w:t>
            </w:r>
          </w:p>
          <w:p w:rsidRPr="00200AD8" w:rsidR="00200AD8" w:rsidP="00D51C54" w:rsidRDefault="00200AD8" w14:paraId="3DEEC669" wp14:textId="77777777">
            <w:pPr>
              <w:rPr>
                <w:rFonts w:ascii="RL2" w:hAnsi="RL2"/>
                <w:bCs/>
                <w:sz w:val="22"/>
              </w:rPr>
            </w:pPr>
          </w:p>
        </w:tc>
      </w:tr>
      <w:tr xmlns:wp14="http://schemas.microsoft.com/office/word/2010/wordml" w:rsidRPr="00200AD8" w:rsidR="00200AD8" w:rsidTr="3E79DD27" w14:paraId="467C8334" wp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81" w:type="dxa"/>
            <w:tcMar/>
          </w:tcPr>
          <w:p w:rsidRPr="00200AD8" w:rsidR="00200AD8" w:rsidP="00D51C54" w:rsidRDefault="00200AD8" w14:paraId="2191A659" wp14:textId="77777777">
            <w:pPr>
              <w:rPr>
                <w:rFonts w:ascii="RL2" w:hAnsi="RL2"/>
                <w:b/>
                <w:sz w:val="22"/>
              </w:rPr>
            </w:pPr>
            <w:r w:rsidRPr="00200AD8">
              <w:rPr>
                <w:rFonts w:ascii="RL2" w:hAnsi="RL2"/>
                <w:b/>
                <w:sz w:val="22"/>
              </w:rPr>
              <w:t>RISK MANAGEMENT</w:t>
            </w:r>
          </w:p>
          <w:p w:rsidRPr="00200AD8" w:rsidR="00200AD8" w:rsidP="00D51C54" w:rsidRDefault="00200AD8" w14:paraId="45520AFC" wp14:textId="77777777">
            <w:pPr>
              <w:rPr>
                <w:rFonts w:ascii="RL2" w:hAnsi="RL2"/>
                <w:bCs/>
                <w:i/>
                <w:sz w:val="22"/>
              </w:rPr>
            </w:pPr>
            <w:r w:rsidRPr="00200AD8">
              <w:rPr>
                <w:rFonts w:ascii="RL2" w:hAnsi="RL2"/>
                <w:bCs/>
                <w:i/>
                <w:sz w:val="22"/>
              </w:rPr>
              <w:t>A one paragraph summary of any discussions on each item here followed by any motion or decision.</w:t>
            </w:r>
          </w:p>
          <w:p w:rsidRPr="00200AD8" w:rsidR="00200AD8" w:rsidP="00D51C54" w:rsidRDefault="00200AD8" w14:paraId="3656B9AB" wp14:textId="77777777">
            <w:pPr>
              <w:rPr>
                <w:rFonts w:ascii="RL2" w:hAnsi="RL2"/>
                <w:b/>
                <w:sz w:val="22"/>
              </w:rPr>
            </w:pPr>
          </w:p>
        </w:tc>
      </w:tr>
      <w:tr xmlns:wp14="http://schemas.microsoft.com/office/word/2010/wordml" w:rsidRPr="00200AD8" w:rsidR="00200AD8" w:rsidTr="3E79DD27" w14:paraId="71E468BD" wp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81" w:type="dxa"/>
            <w:tcMar/>
          </w:tcPr>
          <w:p w:rsidRPr="00200AD8" w:rsidR="00200AD8" w:rsidP="00D51C54" w:rsidRDefault="00200AD8" w14:paraId="03883D0C" wp14:textId="77777777">
            <w:pPr>
              <w:rPr>
                <w:rFonts w:ascii="RL2" w:hAnsi="RL2"/>
                <w:b/>
                <w:sz w:val="22"/>
              </w:rPr>
            </w:pPr>
            <w:r w:rsidRPr="00200AD8">
              <w:rPr>
                <w:rFonts w:ascii="RL2" w:hAnsi="RL2"/>
                <w:b/>
                <w:sz w:val="22"/>
              </w:rPr>
              <w:t>GENERAL BUSINESS</w:t>
            </w:r>
          </w:p>
          <w:p w:rsidRPr="00200AD8" w:rsidR="00200AD8" w:rsidP="00D51C54" w:rsidRDefault="00200AD8" w14:paraId="6E3E6BB5" wp14:textId="77777777">
            <w:pPr>
              <w:rPr>
                <w:rFonts w:ascii="RL2" w:hAnsi="RL2"/>
                <w:bCs/>
                <w:i/>
                <w:sz w:val="22"/>
              </w:rPr>
            </w:pPr>
            <w:r w:rsidRPr="00200AD8">
              <w:rPr>
                <w:rFonts w:ascii="RL2" w:hAnsi="RL2"/>
                <w:bCs/>
                <w:i/>
                <w:sz w:val="22"/>
              </w:rPr>
              <w:t>A one paragraph summary of any discussions on each item here followed by any motion or decision.</w:t>
            </w:r>
          </w:p>
          <w:p w:rsidRPr="00200AD8" w:rsidR="00200AD8" w:rsidP="00D51C54" w:rsidRDefault="00200AD8" w14:paraId="45FB0818" wp14:textId="77777777">
            <w:pPr>
              <w:rPr>
                <w:rFonts w:ascii="RL2" w:hAnsi="RL2"/>
                <w:bCs/>
                <w:sz w:val="22"/>
              </w:rPr>
            </w:pPr>
          </w:p>
        </w:tc>
      </w:tr>
      <w:tr xmlns:wp14="http://schemas.microsoft.com/office/word/2010/wordml" w:rsidRPr="00200AD8" w:rsidR="00200AD8" w:rsidTr="3E79DD27" w14:paraId="6E8E2041" wp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81" w:type="dxa"/>
            <w:tcMar/>
          </w:tcPr>
          <w:p w:rsidRPr="00200AD8" w:rsidR="00200AD8" w:rsidP="00D51C54" w:rsidRDefault="00200AD8" w14:paraId="78F1F3BC" wp14:textId="77777777">
            <w:pPr>
              <w:rPr>
                <w:rFonts w:ascii="RL2" w:hAnsi="RL2"/>
                <w:b/>
                <w:bCs/>
                <w:sz w:val="22"/>
              </w:rPr>
            </w:pPr>
            <w:r w:rsidRPr="00200AD8">
              <w:rPr>
                <w:rFonts w:ascii="RL2" w:hAnsi="RL2"/>
                <w:b/>
                <w:bCs/>
                <w:sz w:val="22"/>
              </w:rPr>
              <w:t>CLOSE OF MEETING</w:t>
            </w:r>
          </w:p>
          <w:p w:rsidRPr="00200AD8" w:rsidR="00200AD8" w:rsidP="00D51C54" w:rsidRDefault="00200AD8" w14:paraId="5B788CE7" wp14:textId="77777777">
            <w:pPr>
              <w:rPr>
                <w:rFonts w:ascii="RL2" w:hAnsi="RL2"/>
                <w:bCs/>
                <w:i/>
                <w:sz w:val="22"/>
              </w:rPr>
            </w:pPr>
            <w:r w:rsidRPr="00200AD8">
              <w:rPr>
                <w:rFonts w:ascii="RL2" w:hAnsi="RL2"/>
                <w:bCs/>
                <w:i/>
                <w:sz w:val="22"/>
              </w:rPr>
              <w:t>What time did the meeting close and who closed it?</w:t>
            </w:r>
          </w:p>
          <w:p w:rsidRPr="00200AD8" w:rsidR="00200AD8" w:rsidP="00D51C54" w:rsidRDefault="00200AD8" w14:paraId="049F31CB" wp14:textId="77777777">
            <w:pPr>
              <w:rPr>
                <w:rFonts w:ascii="RL2" w:hAnsi="RL2"/>
                <w:bCs/>
                <w:sz w:val="22"/>
              </w:rPr>
            </w:pPr>
          </w:p>
        </w:tc>
      </w:tr>
      <w:tr xmlns:wp14="http://schemas.microsoft.com/office/word/2010/wordml" w:rsidRPr="00200AD8" w:rsidR="00200AD8" w:rsidTr="3E79DD27" w14:paraId="34101030" wp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81" w:type="dxa"/>
            <w:tcMar/>
          </w:tcPr>
          <w:p w:rsidR="00200AD8" w:rsidP="00D51C54" w:rsidRDefault="00200AD8" w14:paraId="436500A7" wp14:textId="77777777">
            <w:pPr>
              <w:rPr>
                <w:rFonts w:ascii="RL2" w:hAnsi="RL2"/>
                <w:b/>
                <w:bCs/>
                <w:sz w:val="22"/>
              </w:rPr>
            </w:pPr>
            <w:r>
              <w:rPr>
                <w:rFonts w:ascii="RL2" w:hAnsi="RL2"/>
                <w:b/>
                <w:bCs/>
                <w:sz w:val="22"/>
              </w:rPr>
              <w:t>NEXT MEETING:</w:t>
            </w:r>
          </w:p>
          <w:p w:rsidR="00200AD8" w:rsidP="00D51C54" w:rsidRDefault="00200AD8" w14:paraId="3101716D" wp14:textId="77777777">
            <w:pPr>
              <w:rPr>
                <w:rFonts w:ascii="RL2" w:hAnsi="RL2"/>
                <w:bCs/>
                <w:sz w:val="22"/>
              </w:rPr>
            </w:pPr>
            <w:r>
              <w:rPr>
                <w:rFonts w:ascii="RL2" w:hAnsi="RL2"/>
                <w:bCs/>
                <w:sz w:val="22"/>
              </w:rPr>
              <w:t>Date:</w:t>
            </w:r>
          </w:p>
          <w:p w:rsidR="00200AD8" w:rsidP="00D51C54" w:rsidRDefault="00200AD8" w14:paraId="5DFB5DF1" wp14:textId="77777777">
            <w:pPr>
              <w:rPr>
                <w:rFonts w:ascii="RL2" w:hAnsi="RL2"/>
                <w:bCs/>
                <w:sz w:val="22"/>
              </w:rPr>
            </w:pPr>
            <w:r>
              <w:rPr>
                <w:rFonts w:ascii="RL2" w:hAnsi="RL2"/>
                <w:bCs/>
                <w:sz w:val="22"/>
              </w:rPr>
              <w:t>Time:</w:t>
            </w:r>
          </w:p>
          <w:p w:rsidRPr="00200AD8" w:rsidR="00200AD8" w:rsidP="00D51C54" w:rsidRDefault="00200AD8" w14:paraId="022B947C" wp14:textId="77777777">
            <w:pPr>
              <w:rPr>
                <w:rFonts w:ascii="RL2" w:hAnsi="RL2"/>
                <w:bCs/>
                <w:sz w:val="22"/>
              </w:rPr>
            </w:pPr>
            <w:r>
              <w:rPr>
                <w:rFonts w:ascii="RL2" w:hAnsi="RL2"/>
                <w:bCs/>
                <w:sz w:val="22"/>
              </w:rPr>
              <w:t>Location / Venue:</w:t>
            </w:r>
          </w:p>
        </w:tc>
      </w:tr>
    </w:tbl>
    <w:p xmlns:wp14="http://schemas.microsoft.com/office/word/2010/wordml" w:rsidRPr="00200AD8" w:rsidR="00200AD8" w:rsidP="00200AD8" w:rsidRDefault="00200AD8" w14:paraId="53128261" wp14:textId="77777777">
      <w:pPr>
        <w:jc w:val="center"/>
        <w:rPr>
          <w:rFonts w:ascii="RL2" w:hAnsi="RL2"/>
        </w:rPr>
      </w:pPr>
      <w:bookmarkStart w:name="_GoBack" w:id="0"/>
      <w:bookmarkEnd w:id="0"/>
    </w:p>
    <w:sectPr w:rsidRPr="00200AD8" w:rsidR="00200AD8" w:rsidSect="00666E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pos w:val="beneathText"/>
      </w:footnotePr>
      <w:pgSz w:w="11905" w:h="16837" w:orient="portrait"/>
      <w:pgMar w:top="2835" w:right="1134" w:bottom="2398" w:left="930" w:header="0" w:footer="1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4C1D93" w:rsidP="000872EF" w:rsidRDefault="004C1D93" w14:paraId="3461D779" wp14:textId="77777777">
      <w:r>
        <w:separator/>
      </w:r>
    </w:p>
  </w:endnote>
  <w:endnote w:type="continuationSeparator" w:id="0">
    <w:p xmlns:wp14="http://schemas.microsoft.com/office/word/2010/wordml" w:rsidR="004C1D93" w:rsidP="000872EF" w:rsidRDefault="004C1D93" w14:paraId="3CF2D8B6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L2">
    <w:panose1 w:val="000005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xmlns:wp14="http://schemas.microsoft.com/office/word/2010/wordml" w:rsidR="00C00929" w:rsidRDefault="00C00929" w14:paraId="4B99056E" wp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3261C8" w:rsidP="00DB0A44" w:rsidRDefault="00EC78BF" w14:paraId="5F7B079A" wp14:textId="77777777">
    <w:pPr>
      <w:pStyle w:val="Footer"/>
      <w:ind w:left="-567"/>
    </w:pPr>
    <w:r>
      <w:rPr>
        <w:noProof/>
      </w:rPr>
      <w:drawing>
        <wp:anchor xmlns:wp14="http://schemas.microsoft.com/office/word/2010/wordprocessingDrawing" distT="0" distB="0" distL="114300" distR="114300" simplePos="0" relativeHeight="251664384" behindDoc="1" locked="0" layoutInCell="1" allowOverlap="1" wp14:anchorId="158071BF" wp14:editId="7E7FCD85">
          <wp:simplePos x="0" y="0"/>
          <wp:positionH relativeFrom="column">
            <wp:posOffset>-587484</wp:posOffset>
          </wp:positionH>
          <wp:positionV relativeFrom="paragraph">
            <wp:posOffset>-2047772</wp:posOffset>
          </wp:positionV>
          <wp:extent cx="7601143" cy="2292603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143" cy="22926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F22A411">
      <w:rPr/>
      <w:t/>
    </w:r>
    <w:r w:rsidR="3E79DD27">
      <w:rPr/>
      <w:t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xmlns:wp14="http://schemas.microsoft.com/office/word/2010/wordml" w:rsidR="00C00929" w:rsidRDefault="00C00929" w14:paraId="1299C43A" wp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4C1D93" w:rsidP="000872EF" w:rsidRDefault="004C1D93" w14:paraId="62486C05" wp14:textId="77777777">
      <w:r>
        <w:separator/>
      </w:r>
    </w:p>
  </w:footnote>
  <w:footnote w:type="continuationSeparator" w:id="0">
    <w:p xmlns:wp14="http://schemas.microsoft.com/office/word/2010/wordml" w:rsidR="004C1D93" w:rsidP="000872EF" w:rsidRDefault="004C1D93" w14:paraId="4101652C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xmlns:wp14="http://schemas.microsoft.com/office/word/2010/wordml" w:rsidR="008964DD" w:rsidRDefault="008964DD" w14:paraId="4DDBEF00" wp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0872EF" w:rsidP="00DF4845" w:rsidRDefault="00DF4845" w14:paraId="33F91E9C" wp14:textId="77777777">
    <w:pPr>
      <w:pStyle w:val="Header"/>
      <w:jc w:val="right"/>
    </w:pPr>
    <w:r>
      <w:rPr>
        <w:noProof/>
      </w:rPr>
      <w:drawing>
        <wp:anchor xmlns:wp14="http://schemas.microsoft.com/office/word/2010/wordprocessingDrawing" distT="0" distB="0" distL="114300" distR="114300" simplePos="0" relativeHeight="251663360" behindDoc="0" locked="0" layoutInCell="1" allowOverlap="1" wp14:anchorId="2F65A82C" wp14:editId="083331FC">
          <wp:simplePos x="0" y="0"/>
          <wp:positionH relativeFrom="column">
            <wp:posOffset>-506730</wp:posOffset>
          </wp:positionH>
          <wp:positionV relativeFrom="paragraph">
            <wp:posOffset>-66566</wp:posOffset>
          </wp:positionV>
          <wp:extent cx="7542870" cy="2311685"/>
          <wp:effectExtent l="0" t="0" r="1270" b="0"/>
          <wp:wrapNone/>
          <wp:docPr id="4" name="Picture 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870" cy="231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F22A411">
      <w:rPr/>
      <w:t/>
    </w:r>
    <w:r w:rsidR="3E79DD27">
      <w:rPr/>
      <w:t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xmlns:wp14="http://schemas.microsoft.com/office/word/2010/wordml" w:rsidR="008964DD" w:rsidRDefault="008964DD" w14:paraId="0FB78278" wp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06999"/>
    <w:multiLevelType w:val="hybridMultilevel"/>
    <w:tmpl w:val="06EE3D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1361E6"/>
    <w:multiLevelType w:val="hybridMultilevel"/>
    <w:tmpl w:val="84C29E96"/>
    <w:lvl w:ilvl="0" w:tplc="AA3C4A6C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90C3B24"/>
    <w:multiLevelType w:val="hybridMultilevel"/>
    <w:tmpl w:val="6268AD8E"/>
    <w:lvl w:ilvl="0" w:tplc="18A4B188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hideSpellingErrors/>
  <w:attachedTemplate r:id="rId1"/>
  <w:trackRevisions w:val="false"/>
  <w:defaultTabStop w:val="113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020"/>
    <w:rsid w:val="00001470"/>
    <w:rsid w:val="00003F8F"/>
    <w:rsid w:val="0004025C"/>
    <w:rsid w:val="000465CA"/>
    <w:rsid w:val="000872EF"/>
    <w:rsid w:val="000C3777"/>
    <w:rsid w:val="000D0F17"/>
    <w:rsid w:val="000F7EFB"/>
    <w:rsid w:val="0012123E"/>
    <w:rsid w:val="0014429E"/>
    <w:rsid w:val="00152513"/>
    <w:rsid w:val="00167FF5"/>
    <w:rsid w:val="001A3869"/>
    <w:rsid w:val="001A62C2"/>
    <w:rsid w:val="001E3F05"/>
    <w:rsid w:val="00200AD8"/>
    <w:rsid w:val="002155FB"/>
    <w:rsid w:val="00223B15"/>
    <w:rsid w:val="0023037D"/>
    <w:rsid w:val="00244FE1"/>
    <w:rsid w:val="0027571C"/>
    <w:rsid w:val="002E559B"/>
    <w:rsid w:val="002F6FBA"/>
    <w:rsid w:val="003261C8"/>
    <w:rsid w:val="003429DC"/>
    <w:rsid w:val="0037125C"/>
    <w:rsid w:val="00372B11"/>
    <w:rsid w:val="00380506"/>
    <w:rsid w:val="003850E7"/>
    <w:rsid w:val="00397689"/>
    <w:rsid w:val="003A1677"/>
    <w:rsid w:val="003D1EF0"/>
    <w:rsid w:val="003D333F"/>
    <w:rsid w:val="003F349C"/>
    <w:rsid w:val="003F40ED"/>
    <w:rsid w:val="0040360A"/>
    <w:rsid w:val="00417012"/>
    <w:rsid w:val="0042187B"/>
    <w:rsid w:val="00426993"/>
    <w:rsid w:val="004B44DB"/>
    <w:rsid w:val="004C1D93"/>
    <w:rsid w:val="004C3598"/>
    <w:rsid w:val="004C6ED2"/>
    <w:rsid w:val="004D0EAD"/>
    <w:rsid w:val="004D3CA3"/>
    <w:rsid w:val="005145ED"/>
    <w:rsid w:val="005169A4"/>
    <w:rsid w:val="00541C31"/>
    <w:rsid w:val="00583900"/>
    <w:rsid w:val="00587282"/>
    <w:rsid w:val="005A6E91"/>
    <w:rsid w:val="005C204F"/>
    <w:rsid w:val="005C681A"/>
    <w:rsid w:val="00631BDC"/>
    <w:rsid w:val="00650078"/>
    <w:rsid w:val="00666E63"/>
    <w:rsid w:val="00683DB4"/>
    <w:rsid w:val="00685510"/>
    <w:rsid w:val="00693405"/>
    <w:rsid w:val="006A0639"/>
    <w:rsid w:val="006A09A7"/>
    <w:rsid w:val="006B510A"/>
    <w:rsid w:val="006F1B6A"/>
    <w:rsid w:val="006F2336"/>
    <w:rsid w:val="0070474E"/>
    <w:rsid w:val="00704C08"/>
    <w:rsid w:val="00710DB6"/>
    <w:rsid w:val="007310A8"/>
    <w:rsid w:val="0073240E"/>
    <w:rsid w:val="00785CE7"/>
    <w:rsid w:val="0079348D"/>
    <w:rsid w:val="00796B09"/>
    <w:rsid w:val="007A0837"/>
    <w:rsid w:val="007A0B4D"/>
    <w:rsid w:val="007A1B11"/>
    <w:rsid w:val="007C41A9"/>
    <w:rsid w:val="007D6E61"/>
    <w:rsid w:val="00872BB3"/>
    <w:rsid w:val="00874657"/>
    <w:rsid w:val="008964DD"/>
    <w:rsid w:val="008A676C"/>
    <w:rsid w:val="008D575A"/>
    <w:rsid w:val="008D659A"/>
    <w:rsid w:val="00902099"/>
    <w:rsid w:val="00907867"/>
    <w:rsid w:val="00913667"/>
    <w:rsid w:val="009544AD"/>
    <w:rsid w:val="00975240"/>
    <w:rsid w:val="009904D0"/>
    <w:rsid w:val="00995911"/>
    <w:rsid w:val="009A2CD0"/>
    <w:rsid w:val="009F5B63"/>
    <w:rsid w:val="009F5CA7"/>
    <w:rsid w:val="00A32A6E"/>
    <w:rsid w:val="00A47F17"/>
    <w:rsid w:val="00A73330"/>
    <w:rsid w:val="00A74404"/>
    <w:rsid w:val="00A77DE2"/>
    <w:rsid w:val="00A91DDD"/>
    <w:rsid w:val="00AC2096"/>
    <w:rsid w:val="00AC2458"/>
    <w:rsid w:val="00AF6681"/>
    <w:rsid w:val="00B56BDA"/>
    <w:rsid w:val="00B91BFC"/>
    <w:rsid w:val="00B92A4B"/>
    <w:rsid w:val="00BC56A3"/>
    <w:rsid w:val="00BE0094"/>
    <w:rsid w:val="00C00929"/>
    <w:rsid w:val="00C16922"/>
    <w:rsid w:val="00C26491"/>
    <w:rsid w:val="00C45F88"/>
    <w:rsid w:val="00C63C53"/>
    <w:rsid w:val="00C8772B"/>
    <w:rsid w:val="00C9252F"/>
    <w:rsid w:val="00C92899"/>
    <w:rsid w:val="00CA093D"/>
    <w:rsid w:val="00CC29B4"/>
    <w:rsid w:val="00D25248"/>
    <w:rsid w:val="00D30A66"/>
    <w:rsid w:val="00D337BA"/>
    <w:rsid w:val="00D94EEA"/>
    <w:rsid w:val="00DB0A44"/>
    <w:rsid w:val="00DC0169"/>
    <w:rsid w:val="00DF1922"/>
    <w:rsid w:val="00DF4845"/>
    <w:rsid w:val="00E025D3"/>
    <w:rsid w:val="00E4664B"/>
    <w:rsid w:val="00E56141"/>
    <w:rsid w:val="00E57020"/>
    <w:rsid w:val="00EC78BF"/>
    <w:rsid w:val="00F203B1"/>
    <w:rsid w:val="00F6447F"/>
    <w:rsid w:val="00F950FC"/>
    <w:rsid w:val="00FA40FA"/>
    <w:rsid w:val="00FE05E4"/>
    <w:rsid w:val="00FE227E"/>
    <w:rsid w:val="3980C490"/>
    <w:rsid w:val="3E79DD27"/>
    <w:rsid w:val="4F22A411"/>
    <w:rsid w:val="696D2F8F"/>
    <w:rsid w:val="715F9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927661"/>
  <w15:docId w15:val="{620910B0-432B-4129-BAFF-33941664FC2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Times New Roman" w:hAnsi="Times New Roman" w:eastAsia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pPr>
      <w:widowControl w:val="0"/>
      <w:suppressAutoHyphens/>
    </w:pPr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200AD8"/>
    <w:pPr>
      <w:keepNext/>
      <w:widowControl/>
      <w:suppressAutoHyphens w:val="0"/>
      <w:outlineLvl w:val="0"/>
    </w:pPr>
    <w:rPr>
      <w:rFonts w:ascii="Arial Narrow" w:hAnsi="Arial Narrow"/>
      <w:b/>
      <w:bCs/>
      <w:szCs w:val="24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6BD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BB3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72BB3"/>
    <w:rPr>
      <w:rFonts w:ascii="Tahoma" w:hAnsi="Tahoma" w:cs="Tahoma"/>
      <w:sz w:val="16"/>
      <w:szCs w:val="16"/>
    </w:rPr>
  </w:style>
  <w:style w:type="character" w:styleId="apple-style-span" w:customStyle="1">
    <w:name w:val="apple-style-span"/>
    <w:basedOn w:val="DefaultParagraphFont"/>
    <w:rsid w:val="00872BB3"/>
  </w:style>
  <w:style w:type="paragraph" w:styleId="Header">
    <w:name w:val="header"/>
    <w:basedOn w:val="Normal"/>
    <w:link w:val="HeaderChar"/>
    <w:uiPriority w:val="99"/>
    <w:unhideWhenUsed/>
    <w:rsid w:val="000872EF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872E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872EF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872EF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C9252F"/>
    <w:pPr>
      <w:widowControl/>
      <w:suppressAutoHyphens w:val="0"/>
      <w:spacing w:before="100" w:beforeAutospacing="1" w:after="100" w:afterAutospacing="1"/>
    </w:pPr>
    <w:rPr>
      <w:szCs w:val="24"/>
    </w:rPr>
  </w:style>
  <w:style w:type="paragraph" w:styleId="ListParagraph">
    <w:name w:val="List Paragraph"/>
    <w:basedOn w:val="Normal"/>
    <w:uiPriority w:val="34"/>
    <w:qFormat/>
    <w:rsid w:val="00902099"/>
    <w:pPr>
      <w:widowControl/>
      <w:suppressAutoHyphens w:val="0"/>
      <w:ind w:left="720"/>
    </w:pPr>
    <w:rPr>
      <w:rFonts w:ascii="Calibri" w:hAnsi="Calibri" w:eastAsiaTheme="minorHAnsi"/>
      <w:sz w:val="22"/>
      <w:szCs w:val="22"/>
      <w:lang w:eastAsia="en-US"/>
    </w:rPr>
  </w:style>
  <w:style w:type="paragraph" w:styleId="BasicParagraph" w:customStyle="1">
    <w:name w:val="[Basic Paragraph]"/>
    <w:basedOn w:val="Normal"/>
    <w:uiPriority w:val="99"/>
    <w:rsid w:val="001A62C2"/>
    <w:pPr>
      <w:widowControl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US"/>
    </w:rPr>
  </w:style>
  <w:style w:type="table" w:styleId="TableGrid">
    <w:name w:val="Table Grid"/>
    <w:basedOn w:val="TableNormal"/>
    <w:uiPriority w:val="59"/>
    <w:rsid w:val="00200AD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1Char" w:customStyle="1">
    <w:name w:val="Heading 1 Char"/>
    <w:basedOn w:val="DefaultParagraphFont"/>
    <w:link w:val="Heading1"/>
    <w:rsid w:val="00200AD8"/>
    <w:rPr>
      <w:rFonts w:ascii="Arial Narrow" w:hAnsi="Arial Narrow"/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QRL21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7EF5FF6B3E5C42B9887A17B7BEFB42" ma:contentTypeVersion="6" ma:contentTypeDescription="Create a new document." ma:contentTypeScope="" ma:versionID="4af6fdc06158466100362cb70bdfe925">
  <xsd:schema xmlns:xsd="http://www.w3.org/2001/XMLSchema" xmlns:xs="http://www.w3.org/2001/XMLSchema" xmlns:p="http://schemas.microsoft.com/office/2006/metadata/properties" xmlns:ns2="08864fdc-a921-479c-a202-3a6b689ea7de" xmlns:ns3="aed1613e-ffca-49a2-8975-bc327cdac90a" targetNamespace="http://schemas.microsoft.com/office/2006/metadata/properties" ma:root="true" ma:fieldsID="045749dee1730cc3739fb73a3f3ddab1" ns2:_="" ns3:_="">
    <xsd:import namespace="08864fdc-a921-479c-a202-3a6b689ea7de"/>
    <xsd:import namespace="aed1613e-ffca-49a2-8975-bc327cdac9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64fdc-a921-479c-a202-3a6b689ea7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1613e-ffca-49a2-8975-bc327cdac9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D11964-041F-424B-888A-95A7D268DB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6D18988-9B15-4B2F-9F3E-A90AE41F8579}"/>
</file>

<file path=customXml/itemProps3.xml><?xml version="1.0" encoding="utf-8"?>
<ds:datastoreItem xmlns:ds="http://schemas.openxmlformats.org/officeDocument/2006/customXml" ds:itemID="{E706EA86-F30F-4E90-94E3-CBA8827FC9D9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QRL21_Letterhead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User</dc:creator>
  <lastModifiedBy>Tanya Tully</lastModifiedBy>
  <revision>4</revision>
  <lastPrinted>2020-11-24T00:48:00.0000000Z</lastPrinted>
  <dcterms:created xsi:type="dcterms:W3CDTF">2021-02-02T06:57:00.0000000Z</dcterms:created>
  <dcterms:modified xsi:type="dcterms:W3CDTF">2021-02-04T22:49:13.0661830Z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0x0101008B7EF5FF6B3E5C42B9887A17B7BEFB42</vt:lpwstr>
  </property>
</Properties>
</file>